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D61B8" w14:textId="77777777" w:rsidR="00C8674F" w:rsidRPr="0056332A" w:rsidRDefault="00022EC7" w:rsidP="000055F4">
      <w:r>
        <w:rPr>
          <w:noProof/>
        </w:rPr>
        <w:drawing>
          <wp:anchor distT="0" distB="0" distL="114300" distR="114300" simplePos="0" relativeHeight="251658245" behindDoc="0" locked="0" layoutInCell="1" allowOverlap="1" wp14:anchorId="0A3E1D83" wp14:editId="535ED37D">
            <wp:simplePos x="0" y="0"/>
            <wp:positionH relativeFrom="column">
              <wp:posOffset>-901700</wp:posOffset>
            </wp:positionH>
            <wp:positionV relativeFrom="paragraph">
              <wp:posOffset>0</wp:posOffset>
            </wp:positionV>
            <wp:extent cx="7536180" cy="5321300"/>
            <wp:effectExtent l="0" t="0" r="0" b="5715"/>
            <wp:wrapSquare wrapText="bothSides"/>
            <wp:docPr id="854674399" name="Picture 1" descr="Two people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4399" name="Picture 1" descr="Two people hugging each other&#10;&#10;Description automatically generated"/>
                    <pic:cNvPicPr/>
                  </pic:nvPicPr>
                  <pic:blipFill rotWithShape="1">
                    <a:blip r:embed="rId11" cstate="print">
                      <a:extLst>
                        <a:ext uri="{28A0092B-C50C-407E-A947-70E740481C1C}">
                          <a14:useLocalDpi xmlns:a14="http://schemas.microsoft.com/office/drawing/2010/main" val="0"/>
                        </a:ext>
                      </a:extLst>
                    </a:blip>
                    <a:srcRect l="8471" t="1386" r="13193" b="15644"/>
                    <a:stretch/>
                  </pic:blipFill>
                  <pic:spPr bwMode="auto">
                    <a:xfrm>
                      <a:off x="0" y="0"/>
                      <a:ext cx="7536180" cy="532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A81BF" w14:textId="114B8675" w:rsidR="003C4E1D" w:rsidRPr="00F13E3D" w:rsidRDefault="008C5713" w:rsidP="003C4E1D">
      <w:pPr>
        <w:pStyle w:val="Title"/>
        <w:rPr>
          <w:sz w:val="180"/>
          <w:szCs w:val="160"/>
        </w:rPr>
      </w:pPr>
      <w:r w:rsidRPr="00F13E3D">
        <w:rPr>
          <w:noProof/>
          <w:sz w:val="96"/>
          <w:szCs w:val="72"/>
        </w:rPr>
        <w:drawing>
          <wp:anchor distT="0" distB="0" distL="114300" distR="114300" simplePos="0" relativeHeight="251658240" behindDoc="1" locked="0" layoutInCell="1" allowOverlap="1" wp14:anchorId="319E2556" wp14:editId="6DDB53BA">
            <wp:simplePos x="0" y="0"/>
            <wp:positionH relativeFrom="column">
              <wp:posOffset>-901700</wp:posOffset>
            </wp:positionH>
            <wp:positionV relativeFrom="paragraph">
              <wp:posOffset>8513445</wp:posOffset>
            </wp:positionV>
            <wp:extent cx="7537450" cy="926465"/>
            <wp:effectExtent l="0" t="0" r="6350" b="635"/>
            <wp:wrapNone/>
            <wp:docPr id="76263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35149" name="Picture 1"/>
                    <pic:cNvPicPr/>
                  </pic:nvPicPr>
                  <pic:blipFill rotWithShape="1">
                    <a:blip r:embed="rId12">
                      <a:extLst>
                        <a:ext uri="{28A0092B-C50C-407E-A947-70E740481C1C}">
                          <a14:useLocalDpi xmlns:a14="http://schemas.microsoft.com/office/drawing/2010/main" val="0"/>
                        </a:ext>
                      </a:extLst>
                    </a:blip>
                    <a:srcRect t="91305"/>
                    <a:stretch/>
                  </pic:blipFill>
                  <pic:spPr bwMode="auto">
                    <a:xfrm>
                      <a:off x="0" y="0"/>
                      <a:ext cx="7537450"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48" w:rsidRPr="00F13E3D">
        <w:rPr>
          <w:noProof/>
          <w:sz w:val="96"/>
          <w:szCs w:val="72"/>
        </w:rPr>
        <w:t>Data protection complaint form</w:t>
      </w:r>
    </w:p>
    <w:p w14:paraId="4100828E" w14:textId="77777777" w:rsidR="007F7BEB" w:rsidRDefault="007F7BEB" w:rsidP="00EF6370">
      <w:pPr>
        <w:pStyle w:val="Heading1"/>
        <w:sectPr w:rsidR="007F7BEB" w:rsidSect="00CA4015">
          <w:footerReference w:type="default" r:id="rId13"/>
          <w:footerReference w:type="first" r:id="rId14"/>
          <w:pgSz w:w="11906" w:h="16838"/>
          <w:pgMar w:top="0" w:right="1440" w:bottom="1440" w:left="1440" w:header="57" w:footer="709" w:gutter="0"/>
          <w:cols w:space="708"/>
          <w:titlePg/>
          <w:docGrid w:linePitch="360"/>
        </w:sectPr>
      </w:pPr>
    </w:p>
    <w:p w14:paraId="147EE481" w14:textId="39EDF143" w:rsidR="00F46A48" w:rsidRDefault="00F46A48" w:rsidP="003C4E1D">
      <w:pPr>
        <w:pStyle w:val="Heading2"/>
        <w:rPr>
          <w:rFonts w:eastAsiaTheme="minorHAnsi"/>
          <w:color w:val="000000" w:themeColor="text1"/>
          <w:sz w:val="22"/>
          <w:szCs w:val="24"/>
        </w:rPr>
      </w:pPr>
      <w:r w:rsidRPr="00F46A48">
        <w:rPr>
          <w:rFonts w:eastAsiaTheme="minorHAnsi"/>
          <w:color w:val="000000" w:themeColor="text1"/>
          <w:sz w:val="22"/>
          <w:szCs w:val="24"/>
        </w:rPr>
        <w:lastRenderedPageBreak/>
        <w:t xml:space="preserve">This form is intended to help you to submit a data protection complaint in a way that will enable us to investigate and deal with it as quickly as possible. The form is entirely optional and, if you prefer, you can simply write to us or email us with your complaint using the contact details in section 5. </w:t>
      </w:r>
    </w:p>
    <w:p w14:paraId="38B042E2" w14:textId="448DCCB5" w:rsidR="003C4E1D" w:rsidRDefault="00F46A48" w:rsidP="00F46A48">
      <w:pPr>
        <w:pStyle w:val="Heading2"/>
        <w:numPr>
          <w:ilvl w:val="0"/>
          <w:numId w:val="14"/>
        </w:numPr>
      </w:pPr>
      <w:r>
        <w:t>About you</w:t>
      </w:r>
    </w:p>
    <w:p w14:paraId="20B82110" w14:textId="18416DDA" w:rsidR="00F46A48" w:rsidRDefault="00F46A48" w:rsidP="00F46A48">
      <w:pPr>
        <w:rPr>
          <w:i/>
          <w:iCs/>
        </w:rPr>
      </w:pPr>
      <w:r w:rsidRPr="00F46A48">
        <w:rPr>
          <w:i/>
          <w:iCs/>
        </w:rPr>
        <w:t>This section should be completed in relation to</w:t>
      </w:r>
      <w:r>
        <w:rPr>
          <w:i/>
          <w:iCs/>
        </w:rPr>
        <w:t xml:space="preserve"> </w:t>
      </w:r>
      <w:r w:rsidRPr="00F46A48">
        <w:rPr>
          <w:b/>
          <w:bCs/>
          <w:i/>
          <w:iCs/>
        </w:rPr>
        <w:t>the person who is making the complaint</w:t>
      </w:r>
      <w:r w:rsidRPr="00F46A48">
        <w:rPr>
          <w:i/>
          <w:iCs/>
        </w:rPr>
        <w:t>, even if the complaint relates to someone else.</w:t>
      </w:r>
    </w:p>
    <w:tbl>
      <w:tblPr>
        <w:tblStyle w:val="TableGrid"/>
        <w:tblW w:w="0" w:type="auto"/>
        <w:tblLook w:val="04A0" w:firstRow="1" w:lastRow="0" w:firstColumn="1" w:lastColumn="0" w:noHBand="0" w:noVBand="1"/>
      </w:tblPr>
      <w:tblGrid>
        <w:gridCol w:w="4508"/>
        <w:gridCol w:w="4508"/>
      </w:tblGrid>
      <w:tr w:rsidR="00F46A48" w14:paraId="570975EC" w14:textId="77777777" w:rsidTr="00F46A48">
        <w:tc>
          <w:tcPr>
            <w:tcW w:w="4508" w:type="dxa"/>
          </w:tcPr>
          <w:p w14:paraId="5DDB3E8F" w14:textId="77777777" w:rsidR="00F46A48" w:rsidRDefault="00F46A48" w:rsidP="00F46A48">
            <w:pPr>
              <w:pStyle w:val="Default"/>
              <w:rPr>
                <w:sz w:val="20"/>
                <w:szCs w:val="20"/>
              </w:rPr>
            </w:pPr>
            <w:r>
              <w:rPr>
                <w:sz w:val="20"/>
                <w:szCs w:val="20"/>
              </w:rPr>
              <w:t xml:space="preserve">Your name </w:t>
            </w:r>
          </w:p>
          <w:p w14:paraId="0349E501" w14:textId="77777777" w:rsidR="00F46A48" w:rsidRDefault="00F46A48" w:rsidP="00F46A48">
            <w:pPr>
              <w:rPr>
                <w:i/>
                <w:iCs/>
              </w:rPr>
            </w:pPr>
          </w:p>
        </w:tc>
        <w:tc>
          <w:tcPr>
            <w:tcW w:w="4508" w:type="dxa"/>
          </w:tcPr>
          <w:p w14:paraId="44E31780" w14:textId="77777777" w:rsidR="00F46A48" w:rsidRDefault="00F46A48" w:rsidP="00F46A48">
            <w:pPr>
              <w:rPr>
                <w:i/>
                <w:iCs/>
              </w:rPr>
            </w:pPr>
          </w:p>
        </w:tc>
      </w:tr>
      <w:tr w:rsidR="00F46A48" w14:paraId="440BD305" w14:textId="77777777" w:rsidTr="00F46A48">
        <w:tc>
          <w:tcPr>
            <w:tcW w:w="4508" w:type="dxa"/>
          </w:tcPr>
          <w:p w14:paraId="39357065" w14:textId="77777777" w:rsidR="00F46A48" w:rsidRDefault="00F46A48" w:rsidP="00F46A48">
            <w:pPr>
              <w:pStyle w:val="Default"/>
              <w:rPr>
                <w:sz w:val="20"/>
                <w:szCs w:val="20"/>
              </w:rPr>
            </w:pPr>
            <w:r>
              <w:rPr>
                <w:sz w:val="20"/>
                <w:szCs w:val="20"/>
              </w:rPr>
              <w:t xml:space="preserve">Your contact details </w:t>
            </w:r>
          </w:p>
          <w:p w14:paraId="20FDC936" w14:textId="77777777" w:rsidR="00F46A48" w:rsidRDefault="00F46A48" w:rsidP="00F46A48">
            <w:pPr>
              <w:rPr>
                <w:i/>
                <w:iCs/>
              </w:rPr>
            </w:pPr>
          </w:p>
        </w:tc>
        <w:tc>
          <w:tcPr>
            <w:tcW w:w="4508" w:type="dxa"/>
          </w:tcPr>
          <w:p w14:paraId="431CD45D" w14:textId="77777777" w:rsidR="00F46A48" w:rsidRDefault="00F46A48" w:rsidP="00F46A48">
            <w:pPr>
              <w:rPr>
                <w:i/>
                <w:iCs/>
              </w:rPr>
            </w:pPr>
          </w:p>
        </w:tc>
      </w:tr>
      <w:tr w:rsidR="00F46A48" w14:paraId="4B63CE53" w14:textId="77777777" w:rsidTr="00F46A48">
        <w:tc>
          <w:tcPr>
            <w:tcW w:w="4508" w:type="dxa"/>
          </w:tcPr>
          <w:p w14:paraId="3F7972FB" w14:textId="77777777" w:rsidR="00F46A48" w:rsidRDefault="00F46A48" w:rsidP="00F46A48">
            <w:pPr>
              <w:pStyle w:val="Default"/>
              <w:rPr>
                <w:sz w:val="20"/>
                <w:szCs w:val="20"/>
              </w:rPr>
            </w:pPr>
            <w:r>
              <w:rPr>
                <w:sz w:val="20"/>
                <w:szCs w:val="20"/>
              </w:rPr>
              <w:t xml:space="preserve">For security reasons, we cannot respond to a complaint unless we have confirmed your identity. </w:t>
            </w:r>
          </w:p>
          <w:p w14:paraId="7EEB5FAE" w14:textId="77777777" w:rsidR="00F46A48" w:rsidRDefault="00F46A48" w:rsidP="00F46A48">
            <w:pPr>
              <w:pStyle w:val="Default"/>
              <w:rPr>
                <w:sz w:val="20"/>
                <w:szCs w:val="20"/>
              </w:rPr>
            </w:pPr>
          </w:p>
          <w:p w14:paraId="14AB3B7D" w14:textId="058C0C22" w:rsidR="00F46A48" w:rsidRDefault="00F46A48" w:rsidP="00F46A48">
            <w:pPr>
              <w:rPr>
                <w:i/>
                <w:iCs/>
              </w:rPr>
            </w:pPr>
            <w:r>
              <w:rPr>
                <w:sz w:val="20"/>
                <w:szCs w:val="20"/>
              </w:rPr>
              <w:t xml:space="preserve">We may need you to provide identity information required such as a copy of a driving licence or passport. </w:t>
            </w:r>
          </w:p>
        </w:tc>
        <w:tc>
          <w:tcPr>
            <w:tcW w:w="4508" w:type="dxa"/>
          </w:tcPr>
          <w:p w14:paraId="0815E7A1" w14:textId="77777777" w:rsidR="00F46A48" w:rsidRDefault="00F46A48" w:rsidP="00F46A48">
            <w:pPr>
              <w:rPr>
                <w:i/>
                <w:iCs/>
              </w:rPr>
            </w:pPr>
          </w:p>
        </w:tc>
      </w:tr>
    </w:tbl>
    <w:p w14:paraId="7DB8DC93" w14:textId="77777777" w:rsidR="00F46A48" w:rsidRDefault="00F46A48" w:rsidP="00F46A48">
      <w:pPr>
        <w:rPr>
          <w:i/>
          <w:iCs/>
        </w:rPr>
      </w:pPr>
    </w:p>
    <w:p w14:paraId="003B9EAE" w14:textId="5A701A36" w:rsidR="00F46A48" w:rsidRDefault="00F46A48" w:rsidP="00F46A48">
      <w:pPr>
        <w:pStyle w:val="Heading2"/>
        <w:numPr>
          <w:ilvl w:val="0"/>
          <w:numId w:val="14"/>
        </w:numPr>
      </w:pPr>
      <w:r w:rsidRPr="00F46A48">
        <w:t>Whose personal data does the complaint relate to?</w:t>
      </w:r>
    </w:p>
    <w:p w14:paraId="382697A5" w14:textId="2DA5C4EE" w:rsidR="00F46A48" w:rsidRDefault="00F46A48" w:rsidP="00F46A48">
      <w:r w:rsidRPr="00F46A48">
        <w:t>Please provide the following information.</w:t>
      </w:r>
    </w:p>
    <w:tbl>
      <w:tblPr>
        <w:tblStyle w:val="TableGrid"/>
        <w:tblW w:w="0" w:type="auto"/>
        <w:tblLook w:val="04A0" w:firstRow="1" w:lastRow="0" w:firstColumn="1" w:lastColumn="0" w:noHBand="0" w:noVBand="1"/>
      </w:tblPr>
      <w:tblGrid>
        <w:gridCol w:w="4508"/>
        <w:gridCol w:w="4508"/>
      </w:tblGrid>
      <w:tr w:rsidR="00F46A48" w14:paraId="3C68EC11" w14:textId="77777777" w:rsidTr="00F46A48">
        <w:tc>
          <w:tcPr>
            <w:tcW w:w="4508" w:type="dxa"/>
          </w:tcPr>
          <w:p w14:paraId="274C765F" w14:textId="2E2E4604" w:rsidR="00F46A48" w:rsidRDefault="00F46A48" w:rsidP="00F46A48">
            <w:pPr>
              <w:pStyle w:val="Default"/>
              <w:rPr>
                <w:sz w:val="20"/>
                <w:szCs w:val="20"/>
              </w:rPr>
            </w:pPr>
            <w:r>
              <w:rPr>
                <w:sz w:val="20"/>
                <w:szCs w:val="20"/>
              </w:rPr>
              <w:t>Wh</w:t>
            </w:r>
            <w:r>
              <w:rPr>
                <w:sz w:val="20"/>
                <w:szCs w:val="20"/>
              </w:rPr>
              <w:t xml:space="preserve">o are you complaining on behalf of? </w:t>
            </w:r>
          </w:p>
          <w:p w14:paraId="66955A82" w14:textId="77777777" w:rsidR="00F46A48" w:rsidRDefault="00F46A48" w:rsidP="00F46A48"/>
        </w:tc>
        <w:tc>
          <w:tcPr>
            <w:tcW w:w="4508" w:type="dxa"/>
          </w:tcPr>
          <w:p w14:paraId="43AECFB7" w14:textId="77777777" w:rsidR="00F46A48" w:rsidRDefault="00F46A48" w:rsidP="00F46A48">
            <w:pPr>
              <w:pStyle w:val="Default"/>
              <w:rPr>
                <w:sz w:val="20"/>
                <w:szCs w:val="20"/>
              </w:rPr>
            </w:pPr>
            <w:r>
              <w:rPr>
                <w:rFonts w:ascii="Segoe UI Symbol" w:hAnsi="Segoe UI Symbol" w:cs="Segoe UI Symbol"/>
                <w:sz w:val="20"/>
                <w:szCs w:val="20"/>
              </w:rPr>
              <w:t>☐</w:t>
            </w:r>
            <w:r>
              <w:rPr>
                <w:rFonts w:cstheme="minorBidi"/>
                <w:sz w:val="20"/>
                <w:szCs w:val="20"/>
              </w:rPr>
              <w:t xml:space="preserve"> </w:t>
            </w:r>
            <w:r>
              <w:rPr>
                <w:sz w:val="20"/>
                <w:szCs w:val="20"/>
              </w:rPr>
              <w:t xml:space="preserve">I am complaining on my own behalf—you can skip the rest of this section and move to section 3 </w:t>
            </w:r>
          </w:p>
          <w:p w14:paraId="0ABE2A49" w14:textId="16F2D34F" w:rsidR="00F46A48" w:rsidRDefault="00F46A48" w:rsidP="00F46A48">
            <w:r>
              <w:rPr>
                <w:rFonts w:ascii="Segoe UI Symbol" w:hAnsi="Segoe UI Symbol" w:cs="Segoe UI Symbol"/>
                <w:sz w:val="20"/>
                <w:szCs w:val="20"/>
              </w:rPr>
              <w:t>☐</w:t>
            </w:r>
            <w:r>
              <w:rPr>
                <w:sz w:val="20"/>
                <w:szCs w:val="20"/>
              </w:rPr>
              <w:t xml:space="preserve"> I am complaining on behalf of someone else—please complete the rest of this section and then move to section 3 </w:t>
            </w:r>
          </w:p>
        </w:tc>
      </w:tr>
    </w:tbl>
    <w:p w14:paraId="6A173B00" w14:textId="77777777" w:rsidR="00F46A48" w:rsidRDefault="00F46A48" w:rsidP="00F46A48"/>
    <w:p w14:paraId="0024C0A6" w14:textId="1FEC168B" w:rsidR="00F46A48" w:rsidRDefault="00F46A48" w:rsidP="00F46A48">
      <w:pPr>
        <w:pStyle w:val="Heading2"/>
        <w:numPr>
          <w:ilvl w:val="1"/>
          <w:numId w:val="14"/>
        </w:numPr>
      </w:pPr>
      <w:r w:rsidRPr="00F46A48">
        <w:t>Whose personal data does the complaint relate to?</w:t>
      </w:r>
    </w:p>
    <w:p w14:paraId="1CFF4CD1" w14:textId="77777777" w:rsidR="00F46A48" w:rsidRDefault="00F46A48" w:rsidP="00F46A48">
      <w:pPr>
        <w:pStyle w:val="Default"/>
        <w:rPr>
          <w:sz w:val="20"/>
          <w:szCs w:val="20"/>
        </w:rPr>
      </w:pPr>
      <w:r>
        <w:rPr>
          <w:sz w:val="20"/>
          <w:szCs w:val="20"/>
        </w:rPr>
        <w:t xml:space="preserve">If you are complaining on behalf of someone else, please provide the following information </w:t>
      </w:r>
      <w:r w:rsidRPr="00F46A48">
        <w:rPr>
          <w:sz w:val="20"/>
          <w:szCs w:val="20"/>
          <w:u w:val="single"/>
        </w:rPr>
        <w:t>about the person on whose behalf you are making this complaint.</w:t>
      </w:r>
      <w:r>
        <w:rPr>
          <w:sz w:val="20"/>
          <w:szCs w:val="20"/>
        </w:rPr>
        <w:t xml:space="preserve"> We will need this information before we can deal with the complaint. </w:t>
      </w:r>
    </w:p>
    <w:p w14:paraId="75331B45" w14:textId="77777777" w:rsidR="00F46A48" w:rsidRDefault="00F46A48" w:rsidP="00F46A48"/>
    <w:tbl>
      <w:tblPr>
        <w:tblStyle w:val="TableGrid"/>
        <w:tblW w:w="0" w:type="auto"/>
        <w:tblLook w:val="04A0" w:firstRow="1" w:lastRow="0" w:firstColumn="1" w:lastColumn="0" w:noHBand="0" w:noVBand="1"/>
      </w:tblPr>
      <w:tblGrid>
        <w:gridCol w:w="4508"/>
        <w:gridCol w:w="4508"/>
      </w:tblGrid>
      <w:tr w:rsidR="006A2C43" w14:paraId="39C94E17" w14:textId="77777777" w:rsidTr="006A2C43">
        <w:tc>
          <w:tcPr>
            <w:tcW w:w="4508" w:type="dxa"/>
          </w:tcPr>
          <w:p w14:paraId="5E66BA03" w14:textId="77777777" w:rsidR="006A2C43" w:rsidRDefault="006A2C43" w:rsidP="006A2C43">
            <w:pPr>
              <w:pStyle w:val="Default"/>
              <w:rPr>
                <w:sz w:val="20"/>
                <w:szCs w:val="20"/>
              </w:rPr>
            </w:pPr>
            <w:r>
              <w:rPr>
                <w:sz w:val="20"/>
                <w:szCs w:val="20"/>
              </w:rPr>
              <w:t xml:space="preserve">Full name </w:t>
            </w:r>
          </w:p>
          <w:p w14:paraId="349D22D2" w14:textId="77777777" w:rsidR="006A2C43" w:rsidRDefault="006A2C43" w:rsidP="00F46A48"/>
        </w:tc>
        <w:tc>
          <w:tcPr>
            <w:tcW w:w="4508" w:type="dxa"/>
          </w:tcPr>
          <w:p w14:paraId="0B4D913B" w14:textId="77777777" w:rsidR="006A2C43" w:rsidRDefault="006A2C43" w:rsidP="00F46A48"/>
        </w:tc>
      </w:tr>
      <w:tr w:rsidR="006A2C43" w14:paraId="7C11173E" w14:textId="77777777" w:rsidTr="006A2C43">
        <w:tc>
          <w:tcPr>
            <w:tcW w:w="4508" w:type="dxa"/>
          </w:tcPr>
          <w:p w14:paraId="5EDC67A4" w14:textId="77777777" w:rsidR="006A2C43" w:rsidRDefault="006A2C43" w:rsidP="006A2C43">
            <w:pPr>
              <w:pStyle w:val="Default"/>
              <w:rPr>
                <w:sz w:val="20"/>
                <w:szCs w:val="20"/>
              </w:rPr>
            </w:pPr>
            <w:r>
              <w:rPr>
                <w:sz w:val="20"/>
                <w:szCs w:val="20"/>
              </w:rPr>
              <w:t xml:space="preserve">Address </w:t>
            </w:r>
          </w:p>
          <w:p w14:paraId="7AC59108" w14:textId="77777777" w:rsidR="006A2C43" w:rsidRDefault="006A2C43" w:rsidP="00F46A48"/>
        </w:tc>
        <w:tc>
          <w:tcPr>
            <w:tcW w:w="4508" w:type="dxa"/>
          </w:tcPr>
          <w:p w14:paraId="0859E775" w14:textId="77777777" w:rsidR="006A2C43" w:rsidRDefault="006A2C43" w:rsidP="00F46A48"/>
        </w:tc>
      </w:tr>
      <w:tr w:rsidR="006A2C43" w14:paraId="593E4BEC" w14:textId="77777777" w:rsidTr="006A2C43">
        <w:tc>
          <w:tcPr>
            <w:tcW w:w="4508" w:type="dxa"/>
          </w:tcPr>
          <w:p w14:paraId="186BBDC7" w14:textId="77777777" w:rsidR="006A2C43" w:rsidRDefault="006A2C43" w:rsidP="006A2C43">
            <w:pPr>
              <w:pStyle w:val="Default"/>
              <w:rPr>
                <w:sz w:val="20"/>
                <w:szCs w:val="20"/>
              </w:rPr>
            </w:pPr>
            <w:r>
              <w:rPr>
                <w:sz w:val="20"/>
                <w:szCs w:val="20"/>
              </w:rPr>
              <w:t xml:space="preserve">Contact details </w:t>
            </w:r>
          </w:p>
          <w:p w14:paraId="36B59804" w14:textId="77777777" w:rsidR="006A2C43" w:rsidRDefault="006A2C43" w:rsidP="00F46A48"/>
        </w:tc>
        <w:tc>
          <w:tcPr>
            <w:tcW w:w="4508" w:type="dxa"/>
          </w:tcPr>
          <w:p w14:paraId="6F9599E8" w14:textId="77777777" w:rsidR="006A2C43" w:rsidRDefault="006A2C43" w:rsidP="00F46A48"/>
        </w:tc>
      </w:tr>
      <w:tr w:rsidR="006A2C43" w14:paraId="6319FA1A" w14:textId="77777777" w:rsidTr="006A2C43">
        <w:tc>
          <w:tcPr>
            <w:tcW w:w="4508" w:type="dxa"/>
          </w:tcPr>
          <w:p w14:paraId="575F8F6F" w14:textId="77777777" w:rsidR="006A2C43" w:rsidRDefault="006A2C43" w:rsidP="006A2C43">
            <w:pPr>
              <w:pStyle w:val="Default"/>
              <w:rPr>
                <w:sz w:val="20"/>
                <w:szCs w:val="20"/>
              </w:rPr>
            </w:pPr>
            <w:r>
              <w:rPr>
                <w:sz w:val="20"/>
                <w:szCs w:val="20"/>
              </w:rPr>
              <w:t xml:space="preserve">Date of birth (if under 16) </w:t>
            </w:r>
          </w:p>
          <w:p w14:paraId="45F37347" w14:textId="77777777" w:rsidR="006A2C43" w:rsidRDefault="006A2C43" w:rsidP="00F46A48"/>
        </w:tc>
        <w:tc>
          <w:tcPr>
            <w:tcW w:w="4508" w:type="dxa"/>
          </w:tcPr>
          <w:p w14:paraId="279A3CC4" w14:textId="77777777" w:rsidR="006A2C43" w:rsidRDefault="006A2C43" w:rsidP="00F46A48"/>
        </w:tc>
      </w:tr>
      <w:tr w:rsidR="006A2C43" w14:paraId="642B2F49" w14:textId="77777777" w:rsidTr="006A2C43">
        <w:tc>
          <w:tcPr>
            <w:tcW w:w="4508" w:type="dxa"/>
          </w:tcPr>
          <w:p w14:paraId="7BDC478C" w14:textId="546D397D" w:rsidR="006A2C43" w:rsidRDefault="006A2C43" w:rsidP="006A2C43">
            <w:pPr>
              <w:pStyle w:val="Default"/>
              <w:rPr>
                <w:sz w:val="20"/>
                <w:szCs w:val="20"/>
              </w:rPr>
            </w:pPr>
            <w:r>
              <w:rPr>
                <w:sz w:val="20"/>
                <w:szCs w:val="20"/>
              </w:rPr>
              <w:lastRenderedPageBreak/>
              <w:t>For security reasons, we cannot respond to a complaint unless we have confirmed your identity.</w:t>
            </w:r>
          </w:p>
          <w:p w14:paraId="1B89B3A5" w14:textId="77777777" w:rsidR="006A2C43" w:rsidRDefault="006A2C43" w:rsidP="006A2C43">
            <w:pPr>
              <w:pStyle w:val="Default"/>
              <w:rPr>
                <w:sz w:val="20"/>
                <w:szCs w:val="20"/>
              </w:rPr>
            </w:pPr>
          </w:p>
          <w:p w14:paraId="769C9B8C" w14:textId="5B9D9ED5" w:rsidR="006A2C43" w:rsidRDefault="006A2C43" w:rsidP="006A2C43">
            <w:r>
              <w:rPr>
                <w:sz w:val="20"/>
                <w:szCs w:val="20"/>
              </w:rPr>
              <w:t xml:space="preserve">We may need you to provide identity information required such as a copy of a driving licence or passport. </w:t>
            </w:r>
          </w:p>
        </w:tc>
        <w:tc>
          <w:tcPr>
            <w:tcW w:w="4508" w:type="dxa"/>
          </w:tcPr>
          <w:p w14:paraId="71083D79" w14:textId="77777777" w:rsidR="006A2C43" w:rsidRDefault="006A2C43" w:rsidP="00F46A48"/>
        </w:tc>
      </w:tr>
    </w:tbl>
    <w:p w14:paraId="3A162FD3" w14:textId="77777777" w:rsidR="00F46A48" w:rsidRDefault="00F46A48" w:rsidP="00F46A48"/>
    <w:p w14:paraId="352E8C61" w14:textId="4B5927B3" w:rsidR="006A2C43" w:rsidRDefault="006C5987" w:rsidP="006A2C43">
      <w:pPr>
        <w:pStyle w:val="Heading2"/>
        <w:numPr>
          <w:ilvl w:val="1"/>
          <w:numId w:val="14"/>
        </w:numPr>
      </w:pPr>
      <w:r>
        <w:t xml:space="preserve"> </w:t>
      </w:r>
    </w:p>
    <w:p w14:paraId="55CC2347" w14:textId="77777777" w:rsidR="006A2C43" w:rsidRDefault="006A2C43" w:rsidP="006A2C43">
      <w:pPr>
        <w:pStyle w:val="Default"/>
        <w:rPr>
          <w:sz w:val="20"/>
          <w:szCs w:val="20"/>
        </w:rPr>
      </w:pPr>
      <w:r>
        <w:rPr>
          <w:sz w:val="20"/>
          <w:szCs w:val="20"/>
        </w:rPr>
        <w:t xml:space="preserve">Please also provide a copy of your legal authority to make this complaint. This might be a signed letter of authority from the person on whose behalf you are making this complaint, a power of attorney, or confirmation that you are their legal representative. </w:t>
      </w:r>
    </w:p>
    <w:p w14:paraId="137243EC" w14:textId="77777777" w:rsidR="006A2C43" w:rsidRDefault="006A2C43" w:rsidP="006A2C43">
      <w:pPr>
        <w:pStyle w:val="Default"/>
        <w:ind w:left="720"/>
        <w:rPr>
          <w:sz w:val="20"/>
          <w:szCs w:val="20"/>
        </w:rPr>
      </w:pPr>
    </w:p>
    <w:p w14:paraId="28294B23" w14:textId="2B6311F9" w:rsidR="006C5987" w:rsidRDefault="006C5987" w:rsidP="006C5987">
      <w:pPr>
        <w:pStyle w:val="Heading2"/>
        <w:numPr>
          <w:ilvl w:val="0"/>
          <w:numId w:val="14"/>
        </w:numPr>
      </w:pPr>
      <w:r>
        <w:t>Details of complaint</w:t>
      </w:r>
    </w:p>
    <w:p w14:paraId="519253E7" w14:textId="739E962F" w:rsidR="006C5987" w:rsidRDefault="006C5987" w:rsidP="006C5987">
      <w:pPr>
        <w:rPr>
          <w:i/>
          <w:iCs/>
        </w:rPr>
      </w:pPr>
      <w:r w:rsidRPr="006C5987">
        <w:rPr>
          <w:i/>
          <w:iCs/>
        </w:rPr>
        <w:t>Please complete this section with details of the complaint. You may wish to attach additional information or documentation.</w:t>
      </w:r>
    </w:p>
    <w:tbl>
      <w:tblPr>
        <w:tblStyle w:val="TableGrid"/>
        <w:tblW w:w="0" w:type="auto"/>
        <w:tblLook w:val="04A0" w:firstRow="1" w:lastRow="0" w:firstColumn="1" w:lastColumn="0" w:noHBand="0" w:noVBand="1"/>
      </w:tblPr>
      <w:tblGrid>
        <w:gridCol w:w="9016"/>
      </w:tblGrid>
      <w:tr w:rsidR="006C5987" w14:paraId="0524C28F" w14:textId="77777777" w:rsidTr="006C5987">
        <w:tc>
          <w:tcPr>
            <w:tcW w:w="9016" w:type="dxa"/>
          </w:tcPr>
          <w:p w14:paraId="3E98C0AF" w14:textId="530136E5" w:rsidR="006C5987" w:rsidRDefault="006C5987" w:rsidP="006C5987">
            <w:pPr>
              <w:pStyle w:val="Heading3"/>
            </w:pPr>
            <w:r>
              <w:t>What is your complaint about?</w:t>
            </w:r>
          </w:p>
        </w:tc>
      </w:tr>
      <w:tr w:rsidR="006C5987" w14:paraId="7206BBB3" w14:textId="77777777" w:rsidTr="006C5987">
        <w:tc>
          <w:tcPr>
            <w:tcW w:w="9016" w:type="dxa"/>
          </w:tcPr>
          <w:p w14:paraId="157900FC" w14:textId="77777777" w:rsidR="006C5987" w:rsidRPr="006C5987" w:rsidRDefault="006C5987" w:rsidP="006C5987">
            <w:r w:rsidRPr="006C5987">
              <w:rPr>
                <w:i/>
                <w:iCs/>
              </w:rPr>
              <w:t xml:space="preserve">Please tick all that apply: </w:t>
            </w:r>
          </w:p>
          <w:p w14:paraId="5E277EF7" w14:textId="77777777" w:rsidR="006C5987" w:rsidRPr="006C5987" w:rsidRDefault="006C5987" w:rsidP="006C5987">
            <w:r w:rsidRPr="006C5987">
              <w:rPr>
                <w:rFonts w:ascii="Segoe UI Symbol" w:hAnsi="Segoe UI Symbol" w:cs="Segoe UI Symbol"/>
              </w:rPr>
              <w:t>☐</w:t>
            </w:r>
            <w:r w:rsidRPr="006C5987">
              <w:t xml:space="preserve"> No response to a data subject request </w:t>
            </w:r>
          </w:p>
          <w:p w14:paraId="2C3EA525" w14:textId="77777777" w:rsidR="006C5987" w:rsidRPr="006C5987" w:rsidRDefault="006C5987" w:rsidP="006C5987">
            <w:r w:rsidRPr="006C5987">
              <w:rPr>
                <w:rFonts w:ascii="Segoe UI Symbol" w:hAnsi="Segoe UI Symbol" w:cs="Segoe UI Symbol"/>
              </w:rPr>
              <w:t>☐</w:t>
            </w:r>
            <w:r w:rsidRPr="006C5987">
              <w:t xml:space="preserve"> Incomplete response to a data subject access request, </w:t>
            </w:r>
            <w:proofErr w:type="spellStart"/>
            <w:r w:rsidRPr="006C5987">
              <w:t>ie</w:t>
            </w:r>
            <w:proofErr w:type="spellEnd"/>
            <w:r w:rsidRPr="006C5987">
              <w:t xml:space="preserve"> some of the personal data or information requested is missing </w:t>
            </w:r>
          </w:p>
          <w:p w14:paraId="7A5246FE" w14:textId="77777777" w:rsidR="006C5987" w:rsidRPr="006C5987" w:rsidRDefault="006C5987" w:rsidP="006C5987">
            <w:r w:rsidRPr="006C5987">
              <w:rPr>
                <w:rFonts w:ascii="Segoe UI Symbol" w:hAnsi="Segoe UI Symbol" w:cs="Segoe UI Symbol"/>
              </w:rPr>
              <w:t>☐</w:t>
            </w:r>
            <w:r w:rsidRPr="006C5987">
              <w:t xml:space="preserve"> Personal data security breach </w:t>
            </w:r>
          </w:p>
          <w:p w14:paraId="417A7436" w14:textId="77777777" w:rsidR="006C5987" w:rsidRPr="006C5987" w:rsidRDefault="006C5987" w:rsidP="006C5987">
            <w:r w:rsidRPr="006C5987">
              <w:rPr>
                <w:rFonts w:ascii="Segoe UI Symbol" w:hAnsi="Segoe UI Symbol" w:cs="Segoe UI Symbol"/>
              </w:rPr>
              <w:t>☐</w:t>
            </w:r>
            <w:r w:rsidRPr="006C5987">
              <w:t xml:space="preserve"> Inaccurate personal data </w:t>
            </w:r>
          </w:p>
          <w:p w14:paraId="11C911DD" w14:textId="77777777" w:rsidR="006C5987" w:rsidRPr="006C5987" w:rsidRDefault="006C5987" w:rsidP="006C5987">
            <w:r w:rsidRPr="006C5987">
              <w:rPr>
                <w:rFonts w:ascii="Segoe UI Symbol" w:hAnsi="Segoe UI Symbol" w:cs="Segoe UI Symbol"/>
              </w:rPr>
              <w:t>☐</w:t>
            </w:r>
            <w:r w:rsidRPr="006C5987">
              <w:t xml:space="preserve"> Inappropriate sharing of personal data with a third party </w:t>
            </w:r>
          </w:p>
          <w:p w14:paraId="69BF0162" w14:textId="77777777" w:rsidR="006C5987" w:rsidRPr="006C5987" w:rsidRDefault="006C5987" w:rsidP="006C5987">
            <w:r w:rsidRPr="006C5987">
              <w:rPr>
                <w:rFonts w:ascii="Segoe UI Symbol" w:hAnsi="Segoe UI Symbol" w:cs="Segoe UI Symbol"/>
              </w:rPr>
              <w:t>☐</w:t>
            </w:r>
            <w:r w:rsidRPr="006C5987">
              <w:t xml:space="preserve"> Direct marketing activities </w:t>
            </w:r>
          </w:p>
          <w:p w14:paraId="5FA4EBFC" w14:textId="77777777" w:rsidR="006C5987" w:rsidRPr="006C5987" w:rsidRDefault="006C5987" w:rsidP="006C5987">
            <w:r w:rsidRPr="006C5987">
              <w:rPr>
                <w:rFonts w:ascii="Segoe UI Symbol" w:hAnsi="Segoe UI Symbol" w:cs="Segoe UI Symbol"/>
              </w:rPr>
              <w:t>☐</w:t>
            </w:r>
            <w:r w:rsidRPr="006C5987">
              <w:t xml:space="preserve"> Keeping personal data for longer than necessary </w:t>
            </w:r>
          </w:p>
          <w:p w14:paraId="54FE0527" w14:textId="77777777" w:rsidR="006C5987" w:rsidRPr="006C5987" w:rsidRDefault="006C5987" w:rsidP="006C5987">
            <w:r w:rsidRPr="006C5987">
              <w:rPr>
                <w:rFonts w:ascii="Segoe UI Symbol" w:hAnsi="Segoe UI Symbol" w:cs="Segoe UI Symbol"/>
              </w:rPr>
              <w:t>☐</w:t>
            </w:r>
            <w:r w:rsidRPr="006C5987">
              <w:t xml:space="preserve"> Using personal data for a different reason than we originally told you </w:t>
            </w:r>
          </w:p>
          <w:p w14:paraId="30188482" w14:textId="77777777" w:rsidR="006C5987" w:rsidRPr="006C5987" w:rsidRDefault="006C5987" w:rsidP="006C5987">
            <w:r w:rsidRPr="006C5987">
              <w:rPr>
                <w:rFonts w:ascii="Segoe UI Symbol" w:hAnsi="Segoe UI Symbol" w:cs="Segoe UI Symbol"/>
              </w:rPr>
              <w:t>☐</w:t>
            </w:r>
            <w:r w:rsidRPr="006C5987">
              <w:t xml:space="preserve"> Exceeding the scope of your consent </w:t>
            </w:r>
          </w:p>
          <w:p w14:paraId="6E489847" w14:textId="37A032D0" w:rsidR="006C5987" w:rsidRDefault="006C5987" w:rsidP="006C5987">
            <w:r w:rsidRPr="006C5987">
              <w:rPr>
                <w:rFonts w:ascii="Segoe UI Symbol" w:hAnsi="Segoe UI Symbol" w:cs="Segoe UI Symbol"/>
              </w:rPr>
              <w:t>☐</w:t>
            </w:r>
            <w:r w:rsidRPr="006C5987">
              <w:t xml:space="preserve"> Other</w:t>
            </w:r>
          </w:p>
        </w:tc>
      </w:tr>
      <w:tr w:rsidR="006C5987" w14:paraId="63574449" w14:textId="77777777" w:rsidTr="006C5987">
        <w:tc>
          <w:tcPr>
            <w:tcW w:w="9016" w:type="dxa"/>
          </w:tcPr>
          <w:p w14:paraId="075BAF0D" w14:textId="70A3C5BB" w:rsidR="006C5987" w:rsidRDefault="006C5987" w:rsidP="006C5987">
            <w:r w:rsidRPr="006C5987">
              <w:rPr>
                <w:b/>
                <w:bCs/>
                <w:color w:val="205882"/>
              </w:rPr>
              <w:t xml:space="preserve">Please provide more details of your complaint </w:t>
            </w:r>
          </w:p>
        </w:tc>
      </w:tr>
      <w:tr w:rsidR="006C5987" w14:paraId="274D54BD" w14:textId="77777777" w:rsidTr="006C5987">
        <w:tc>
          <w:tcPr>
            <w:tcW w:w="9016" w:type="dxa"/>
          </w:tcPr>
          <w:p w14:paraId="15E1CBB9" w14:textId="77777777" w:rsidR="006C5987" w:rsidRDefault="006C5987" w:rsidP="006C5987">
            <w:pPr>
              <w:rPr>
                <w:i/>
                <w:iCs/>
              </w:rPr>
            </w:pPr>
            <w:r w:rsidRPr="006C5987">
              <w:rPr>
                <w:i/>
                <w:iCs/>
              </w:rPr>
              <w:t>Please provide more details here, including any relevant dates.</w:t>
            </w:r>
          </w:p>
          <w:p w14:paraId="529D80DC" w14:textId="77777777" w:rsidR="006C5987" w:rsidRDefault="006C5987" w:rsidP="006C5987">
            <w:pPr>
              <w:rPr>
                <w:i/>
                <w:iCs/>
              </w:rPr>
            </w:pPr>
          </w:p>
          <w:p w14:paraId="70850EE7" w14:textId="77777777" w:rsidR="006C5987" w:rsidRDefault="006C5987" w:rsidP="006C5987">
            <w:pPr>
              <w:rPr>
                <w:i/>
                <w:iCs/>
              </w:rPr>
            </w:pPr>
          </w:p>
          <w:p w14:paraId="0E5B8C28" w14:textId="77777777" w:rsidR="006C5987" w:rsidRDefault="006C5987" w:rsidP="006C5987">
            <w:pPr>
              <w:rPr>
                <w:i/>
                <w:iCs/>
              </w:rPr>
            </w:pPr>
          </w:p>
          <w:p w14:paraId="25E39810" w14:textId="0CD5B855" w:rsidR="006C5987" w:rsidRDefault="006C5987" w:rsidP="006C5987"/>
        </w:tc>
      </w:tr>
      <w:tr w:rsidR="006C5987" w14:paraId="2F6A08F2" w14:textId="77777777" w:rsidTr="006C5987">
        <w:tc>
          <w:tcPr>
            <w:tcW w:w="9016" w:type="dxa"/>
          </w:tcPr>
          <w:p w14:paraId="5CB88F9B" w14:textId="4E704B0E" w:rsidR="006C5987" w:rsidRDefault="006C5987" w:rsidP="006C5987">
            <w:r w:rsidRPr="006C5987">
              <w:rPr>
                <w:b/>
                <w:bCs/>
                <w:color w:val="205882"/>
              </w:rPr>
              <w:lastRenderedPageBreak/>
              <w:t xml:space="preserve">Proposed remedy (optional) </w:t>
            </w:r>
          </w:p>
        </w:tc>
      </w:tr>
      <w:tr w:rsidR="006C5987" w14:paraId="414F2516" w14:textId="77777777" w:rsidTr="006C5987">
        <w:tc>
          <w:tcPr>
            <w:tcW w:w="9016" w:type="dxa"/>
          </w:tcPr>
          <w:p w14:paraId="3BC3F4D3" w14:textId="77777777" w:rsidR="006C5987" w:rsidRDefault="006C5987" w:rsidP="006C5987">
            <w:pPr>
              <w:rPr>
                <w:i/>
                <w:iCs/>
              </w:rPr>
            </w:pPr>
            <w:r w:rsidRPr="006C5987">
              <w:rPr>
                <w:i/>
                <w:iCs/>
              </w:rPr>
              <w:t>This section is optional, but if you know what you would like us to do in response to your complaint, please tell us here.</w:t>
            </w:r>
          </w:p>
          <w:p w14:paraId="36AE8F9D" w14:textId="77777777" w:rsidR="006C5987" w:rsidRDefault="006C5987" w:rsidP="006C5987">
            <w:pPr>
              <w:rPr>
                <w:i/>
                <w:iCs/>
              </w:rPr>
            </w:pPr>
          </w:p>
          <w:p w14:paraId="59EB10B7" w14:textId="77777777" w:rsidR="006C5987" w:rsidRDefault="006C5987" w:rsidP="006C5987">
            <w:pPr>
              <w:rPr>
                <w:i/>
                <w:iCs/>
              </w:rPr>
            </w:pPr>
          </w:p>
          <w:p w14:paraId="081C325A" w14:textId="77777777" w:rsidR="006C5987" w:rsidRDefault="006C5987" w:rsidP="006C5987">
            <w:pPr>
              <w:rPr>
                <w:i/>
                <w:iCs/>
              </w:rPr>
            </w:pPr>
          </w:p>
          <w:p w14:paraId="11E60B60" w14:textId="69A33324" w:rsidR="006C5987" w:rsidRDefault="006C5987" w:rsidP="006C5987"/>
        </w:tc>
      </w:tr>
    </w:tbl>
    <w:p w14:paraId="7079C9BE" w14:textId="6035CE3F" w:rsidR="006C5987" w:rsidRDefault="006C5987" w:rsidP="006C5987"/>
    <w:p w14:paraId="1001840A" w14:textId="2614F6CE" w:rsidR="006C5987" w:rsidRDefault="006C5987" w:rsidP="006C5987">
      <w:pPr>
        <w:pStyle w:val="Heading2"/>
        <w:numPr>
          <w:ilvl w:val="0"/>
          <w:numId w:val="14"/>
        </w:numPr>
      </w:pPr>
      <w:r>
        <w:t>Any other information</w:t>
      </w:r>
    </w:p>
    <w:p w14:paraId="599F5326" w14:textId="31740B8B" w:rsidR="006C5987" w:rsidRDefault="006C5987" w:rsidP="006C5987">
      <w:pPr>
        <w:rPr>
          <w:i/>
          <w:iCs/>
        </w:rPr>
      </w:pPr>
      <w:r w:rsidRPr="006C5987">
        <w:rPr>
          <w:i/>
          <w:iCs/>
        </w:rPr>
        <w:t>This section is optional.</w:t>
      </w:r>
    </w:p>
    <w:tbl>
      <w:tblPr>
        <w:tblStyle w:val="TableGrid"/>
        <w:tblW w:w="0" w:type="auto"/>
        <w:tblLook w:val="04A0" w:firstRow="1" w:lastRow="0" w:firstColumn="1" w:lastColumn="0" w:noHBand="0" w:noVBand="1"/>
      </w:tblPr>
      <w:tblGrid>
        <w:gridCol w:w="9016"/>
      </w:tblGrid>
      <w:tr w:rsidR="006C5987" w14:paraId="1A6E9B15" w14:textId="77777777" w:rsidTr="006C5987">
        <w:tc>
          <w:tcPr>
            <w:tcW w:w="9016" w:type="dxa"/>
          </w:tcPr>
          <w:p w14:paraId="35A51DA2" w14:textId="7388A54F" w:rsidR="006C5987" w:rsidRDefault="006C5987" w:rsidP="006C5987">
            <w:pPr>
              <w:pStyle w:val="Heading3"/>
            </w:pPr>
            <w:r>
              <w:t>Other information (optional)</w:t>
            </w:r>
          </w:p>
        </w:tc>
      </w:tr>
      <w:tr w:rsidR="006C5987" w14:paraId="5A6BCD2A" w14:textId="77777777" w:rsidTr="006C5987">
        <w:tc>
          <w:tcPr>
            <w:tcW w:w="9016" w:type="dxa"/>
          </w:tcPr>
          <w:p w14:paraId="144360DD" w14:textId="77777777" w:rsidR="006C5987" w:rsidRDefault="006C5987" w:rsidP="006C5987">
            <w:pPr>
              <w:rPr>
                <w:i/>
                <w:iCs/>
              </w:rPr>
            </w:pPr>
            <w:r w:rsidRPr="006C5987">
              <w:rPr>
                <w:i/>
                <w:iCs/>
              </w:rPr>
              <w:t>Please use this section to provide any other information you think is relevant but is not covered elsewhere on this complaints form.</w:t>
            </w:r>
          </w:p>
          <w:p w14:paraId="12304E43" w14:textId="77777777" w:rsidR="006C5987" w:rsidRDefault="006C5987" w:rsidP="006C5987">
            <w:pPr>
              <w:rPr>
                <w:i/>
                <w:iCs/>
              </w:rPr>
            </w:pPr>
          </w:p>
          <w:p w14:paraId="7467DCF6" w14:textId="77777777" w:rsidR="006C5987" w:rsidRDefault="006C5987" w:rsidP="006C5987">
            <w:pPr>
              <w:rPr>
                <w:i/>
                <w:iCs/>
              </w:rPr>
            </w:pPr>
          </w:p>
          <w:p w14:paraId="15AA69F8" w14:textId="77777777" w:rsidR="006C5987" w:rsidRDefault="006C5987" w:rsidP="006C5987">
            <w:pPr>
              <w:rPr>
                <w:i/>
                <w:iCs/>
              </w:rPr>
            </w:pPr>
          </w:p>
          <w:p w14:paraId="0B8216AC" w14:textId="77777777" w:rsidR="006C5987" w:rsidRDefault="006C5987" w:rsidP="006C5987">
            <w:pPr>
              <w:rPr>
                <w:i/>
                <w:iCs/>
              </w:rPr>
            </w:pPr>
          </w:p>
          <w:p w14:paraId="20403632" w14:textId="70A4B53B" w:rsidR="006C5987" w:rsidRDefault="006C5987" w:rsidP="006C5987"/>
        </w:tc>
      </w:tr>
    </w:tbl>
    <w:p w14:paraId="2AF53046" w14:textId="77777777" w:rsidR="006C5987" w:rsidRPr="006C5987" w:rsidRDefault="006C5987" w:rsidP="006C5987"/>
    <w:p w14:paraId="23523655" w14:textId="5788ADFE" w:rsidR="00D25440" w:rsidRDefault="00D25440" w:rsidP="00D25440">
      <w:pPr>
        <w:pStyle w:val="Heading2"/>
        <w:numPr>
          <w:ilvl w:val="0"/>
          <w:numId w:val="14"/>
        </w:numPr>
      </w:pPr>
      <w:r>
        <w:t>Returning this form</w:t>
      </w:r>
    </w:p>
    <w:p w14:paraId="3A2747FD" w14:textId="0291F4F7" w:rsidR="006C5987" w:rsidRDefault="00D25440" w:rsidP="006C5987">
      <w:pPr>
        <w:rPr>
          <w:i/>
          <w:iCs/>
        </w:rPr>
      </w:pPr>
      <w:r w:rsidRPr="00D25440">
        <w:rPr>
          <w:i/>
          <w:iCs/>
        </w:rPr>
        <w:t>You can send this form to us by email or post:</w:t>
      </w:r>
    </w:p>
    <w:tbl>
      <w:tblPr>
        <w:tblStyle w:val="TableGrid"/>
        <w:tblW w:w="0" w:type="auto"/>
        <w:tblLook w:val="04A0" w:firstRow="1" w:lastRow="0" w:firstColumn="1" w:lastColumn="0" w:noHBand="0" w:noVBand="1"/>
      </w:tblPr>
      <w:tblGrid>
        <w:gridCol w:w="4508"/>
        <w:gridCol w:w="4508"/>
      </w:tblGrid>
      <w:tr w:rsidR="00D25440" w14:paraId="23F01814" w14:textId="77777777" w:rsidTr="00D25440">
        <w:tc>
          <w:tcPr>
            <w:tcW w:w="4508" w:type="dxa"/>
          </w:tcPr>
          <w:p w14:paraId="6FC56BB2" w14:textId="483490D6" w:rsidR="00D25440" w:rsidRDefault="00D25440" w:rsidP="00D25440">
            <w:pPr>
              <w:pStyle w:val="Heading3"/>
            </w:pPr>
            <w:r>
              <w:t>Our email address</w:t>
            </w:r>
          </w:p>
          <w:p w14:paraId="1B047FCA" w14:textId="77777777" w:rsidR="00D25440" w:rsidRDefault="00D25440" w:rsidP="006C5987"/>
        </w:tc>
        <w:tc>
          <w:tcPr>
            <w:tcW w:w="4508" w:type="dxa"/>
          </w:tcPr>
          <w:p w14:paraId="5F7BC360" w14:textId="77777777" w:rsidR="00D25440" w:rsidRDefault="00D25440" w:rsidP="00D25440">
            <w:pPr>
              <w:pStyle w:val="Default"/>
              <w:rPr>
                <w:color w:val="0000FF"/>
                <w:sz w:val="20"/>
                <w:szCs w:val="20"/>
              </w:rPr>
            </w:pPr>
            <w:r>
              <w:rPr>
                <w:color w:val="0000FF"/>
                <w:sz w:val="20"/>
                <w:szCs w:val="20"/>
              </w:rPr>
              <w:t xml:space="preserve">DPO@five-rivers.org </w:t>
            </w:r>
          </w:p>
          <w:p w14:paraId="16A71C29" w14:textId="77777777" w:rsidR="00D25440" w:rsidRDefault="00D25440" w:rsidP="006C5987"/>
        </w:tc>
      </w:tr>
      <w:tr w:rsidR="00D25440" w14:paraId="7EFAEEC8" w14:textId="77777777" w:rsidTr="00D25440">
        <w:tc>
          <w:tcPr>
            <w:tcW w:w="4508" w:type="dxa"/>
          </w:tcPr>
          <w:p w14:paraId="03C1752B" w14:textId="4B64B2A2" w:rsidR="00D25440" w:rsidRDefault="00D25440" w:rsidP="00D25440">
            <w:pPr>
              <w:pStyle w:val="Heading3"/>
            </w:pPr>
            <w:r>
              <w:t>Our postal address</w:t>
            </w:r>
          </w:p>
          <w:p w14:paraId="4CD8802C" w14:textId="77777777" w:rsidR="00D25440" w:rsidRDefault="00D25440" w:rsidP="006C5987"/>
        </w:tc>
        <w:tc>
          <w:tcPr>
            <w:tcW w:w="4508" w:type="dxa"/>
          </w:tcPr>
          <w:p w14:paraId="426C9135" w14:textId="77777777" w:rsidR="00D25440" w:rsidRDefault="00D25440" w:rsidP="00D25440">
            <w:pPr>
              <w:pStyle w:val="Default"/>
              <w:rPr>
                <w:sz w:val="20"/>
                <w:szCs w:val="20"/>
              </w:rPr>
            </w:pPr>
            <w:r>
              <w:rPr>
                <w:sz w:val="20"/>
                <w:szCs w:val="20"/>
              </w:rPr>
              <w:t xml:space="preserve">Five Rivers Child Care Ltd 47 Bedwin Street Salisbury Wiltshire SP1 3UT </w:t>
            </w:r>
          </w:p>
          <w:p w14:paraId="28B9E7B6" w14:textId="77777777" w:rsidR="00D25440" w:rsidRDefault="00D25440" w:rsidP="006C5987"/>
        </w:tc>
      </w:tr>
    </w:tbl>
    <w:p w14:paraId="563D184A" w14:textId="77777777" w:rsidR="00D25440" w:rsidRPr="006C5987" w:rsidRDefault="00D25440" w:rsidP="006C5987"/>
    <w:p w14:paraId="4653ADEF" w14:textId="620D7928" w:rsidR="003C4E1D" w:rsidRPr="003C4E1D" w:rsidRDefault="00D25440" w:rsidP="003C4E1D">
      <w:pPr>
        <w:pStyle w:val="Heading6"/>
      </w:pPr>
      <w:r w:rsidRPr="00D25440">
        <w:t xml:space="preserve">You can also use these contact details if you have any queries about this form or </w:t>
      </w:r>
      <w:proofErr w:type="gramStart"/>
      <w:r w:rsidRPr="00D25440">
        <w:t>you wish</w:t>
      </w:r>
      <w:proofErr w:type="gramEnd"/>
      <w:r w:rsidRPr="00D25440">
        <w:t xml:space="preserve"> to submit a complaint without using this form.</w:t>
      </w:r>
    </w:p>
    <w:sectPr w:rsidR="003C4E1D" w:rsidRPr="003C4E1D" w:rsidSect="00CA4015">
      <w:headerReference w:type="first" r:id="rId15"/>
      <w:pgSz w:w="11906" w:h="16838"/>
      <w:pgMar w:top="1247" w:right="1440" w:bottom="1440" w:left="1440"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CB9A4" w14:textId="77777777" w:rsidR="009A1C82" w:rsidRDefault="009A1C82" w:rsidP="000055F4">
      <w:r>
        <w:separator/>
      </w:r>
    </w:p>
  </w:endnote>
  <w:endnote w:type="continuationSeparator" w:id="0">
    <w:p w14:paraId="4C99741D" w14:textId="77777777" w:rsidR="009A1C82" w:rsidRDefault="009A1C82" w:rsidP="000055F4">
      <w:r>
        <w:continuationSeparator/>
      </w:r>
    </w:p>
  </w:endnote>
  <w:endnote w:type="continuationNotice" w:id="1">
    <w:p w14:paraId="7B0B79D8" w14:textId="77777777" w:rsidR="009A1C82" w:rsidRDefault="009A1C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7A28" w14:textId="77777777" w:rsidR="00C8674F" w:rsidRDefault="00C8674F" w:rsidP="000055F4">
    <w:pPr>
      <w:pStyle w:val="Footer"/>
    </w:pPr>
    <w:r>
      <w:rPr>
        <w:noProof/>
      </w:rPr>
      <w:drawing>
        <wp:anchor distT="0" distB="0" distL="114300" distR="114300" simplePos="0" relativeHeight="251658240" behindDoc="1" locked="0" layoutInCell="1" allowOverlap="1" wp14:anchorId="2E0ABB64" wp14:editId="623FE6F5">
          <wp:simplePos x="0" y="0"/>
          <wp:positionH relativeFrom="column">
            <wp:posOffset>-914400</wp:posOffset>
          </wp:positionH>
          <wp:positionV relativeFrom="paragraph">
            <wp:posOffset>-23495</wp:posOffset>
          </wp:positionV>
          <wp:extent cx="7623097" cy="767715"/>
          <wp:effectExtent l="0" t="0" r="0" b="0"/>
          <wp:wrapNone/>
          <wp:docPr id="1895822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730" name="Picture 178125730"/>
                  <pic:cNvPicPr/>
                </pic:nvPicPr>
                <pic:blipFill>
                  <a:blip r:embed="rId1">
                    <a:extLst>
                      <a:ext uri="{28A0092B-C50C-407E-A947-70E740481C1C}">
                        <a14:useLocalDpi xmlns:a14="http://schemas.microsoft.com/office/drawing/2010/main" val="0"/>
                      </a:ext>
                    </a:extLst>
                  </a:blip>
                  <a:stretch>
                    <a:fillRect/>
                  </a:stretch>
                </pic:blipFill>
                <pic:spPr>
                  <a:xfrm>
                    <a:off x="0" y="0"/>
                    <a:ext cx="7623097" cy="767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4EFA" w14:textId="77777777" w:rsidR="00C50D92" w:rsidRDefault="00F400AF">
    <w:pPr>
      <w:pStyle w:val="Footer"/>
    </w:pPr>
    <w:r>
      <w:rPr>
        <w:noProof/>
      </w:rPr>
      <w:drawing>
        <wp:anchor distT="0" distB="0" distL="114300" distR="114300" simplePos="0" relativeHeight="251658241" behindDoc="1" locked="0" layoutInCell="1" allowOverlap="1" wp14:anchorId="6FA15948" wp14:editId="73AF25A4">
          <wp:simplePos x="0" y="0"/>
          <wp:positionH relativeFrom="column">
            <wp:posOffset>-952500</wp:posOffset>
          </wp:positionH>
          <wp:positionV relativeFrom="paragraph">
            <wp:posOffset>0</wp:posOffset>
          </wp:positionV>
          <wp:extent cx="7623097" cy="767715"/>
          <wp:effectExtent l="0" t="0" r="0" b="0"/>
          <wp:wrapNone/>
          <wp:docPr id="178125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730" name="Picture 178125730"/>
                  <pic:cNvPicPr/>
                </pic:nvPicPr>
                <pic:blipFill>
                  <a:blip r:embed="rId1">
                    <a:extLst>
                      <a:ext uri="{28A0092B-C50C-407E-A947-70E740481C1C}">
                        <a14:useLocalDpi xmlns:a14="http://schemas.microsoft.com/office/drawing/2010/main" val="0"/>
                      </a:ext>
                    </a:extLst>
                  </a:blip>
                  <a:stretch>
                    <a:fillRect/>
                  </a:stretch>
                </pic:blipFill>
                <pic:spPr>
                  <a:xfrm>
                    <a:off x="0" y="0"/>
                    <a:ext cx="7623097" cy="767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0E848" w14:textId="77777777" w:rsidR="009A1C82" w:rsidRDefault="009A1C82" w:rsidP="000055F4">
      <w:r>
        <w:separator/>
      </w:r>
    </w:p>
  </w:footnote>
  <w:footnote w:type="continuationSeparator" w:id="0">
    <w:p w14:paraId="0C7B73EF" w14:textId="77777777" w:rsidR="009A1C82" w:rsidRDefault="009A1C82" w:rsidP="000055F4">
      <w:r>
        <w:continuationSeparator/>
      </w:r>
    </w:p>
  </w:footnote>
  <w:footnote w:type="continuationNotice" w:id="1">
    <w:p w14:paraId="6DE531FA" w14:textId="77777777" w:rsidR="009A1C82" w:rsidRDefault="009A1C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A2D5" w14:textId="77777777" w:rsidR="000F02C2" w:rsidRDefault="000F0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082F"/>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 w15:restartNumberingAfterBreak="0">
    <w:nsid w:val="0CB3526C"/>
    <w:multiLevelType w:val="multilevel"/>
    <w:tmpl w:val="68E8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80957"/>
    <w:multiLevelType w:val="hybridMultilevel"/>
    <w:tmpl w:val="E3A866BC"/>
    <w:lvl w:ilvl="0" w:tplc="8FFE8F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20668"/>
    <w:multiLevelType w:val="multilevel"/>
    <w:tmpl w:val="C2607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43B27"/>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1C37225E"/>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 w15:restartNumberingAfterBreak="0">
    <w:nsid w:val="1D9343A3"/>
    <w:multiLevelType w:val="hybridMultilevel"/>
    <w:tmpl w:val="0B7AA7A0"/>
    <w:lvl w:ilvl="0" w:tplc="215E7F96">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DE5FFC"/>
    <w:multiLevelType w:val="hybridMultilevel"/>
    <w:tmpl w:val="FFFFFFFF"/>
    <w:lvl w:ilvl="0" w:tplc="E384D6C0">
      <w:start w:val="1"/>
      <w:numFmt w:val="bullet"/>
      <w:lvlText w:val=""/>
      <w:lvlJc w:val="left"/>
      <w:pPr>
        <w:ind w:left="720" w:hanging="360"/>
      </w:pPr>
      <w:rPr>
        <w:rFonts w:ascii="Symbol" w:hAnsi="Symbol" w:hint="default"/>
      </w:rPr>
    </w:lvl>
    <w:lvl w:ilvl="1" w:tplc="089CB9D6">
      <w:start w:val="1"/>
      <w:numFmt w:val="bullet"/>
      <w:lvlText w:val="o"/>
      <w:lvlJc w:val="left"/>
      <w:pPr>
        <w:ind w:left="1440" w:hanging="360"/>
      </w:pPr>
      <w:rPr>
        <w:rFonts w:ascii="Courier New" w:hAnsi="Courier New" w:hint="default"/>
      </w:rPr>
    </w:lvl>
    <w:lvl w:ilvl="2" w:tplc="F1E2EA7E">
      <w:start w:val="1"/>
      <w:numFmt w:val="bullet"/>
      <w:lvlText w:val=""/>
      <w:lvlJc w:val="left"/>
      <w:pPr>
        <w:ind w:left="720" w:hanging="360"/>
      </w:pPr>
      <w:rPr>
        <w:rFonts w:ascii="Symbol" w:hAnsi="Symbol" w:hint="default"/>
      </w:rPr>
    </w:lvl>
    <w:lvl w:ilvl="3" w:tplc="6302AC24">
      <w:start w:val="1"/>
      <w:numFmt w:val="bullet"/>
      <w:lvlText w:val=""/>
      <w:lvlJc w:val="left"/>
      <w:pPr>
        <w:ind w:left="2880" w:hanging="360"/>
      </w:pPr>
      <w:rPr>
        <w:rFonts w:ascii="Symbol" w:hAnsi="Symbol" w:hint="default"/>
      </w:rPr>
    </w:lvl>
    <w:lvl w:ilvl="4" w:tplc="726654A2">
      <w:start w:val="1"/>
      <w:numFmt w:val="bullet"/>
      <w:lvlText w:val="o"/>
      <w:lvlJc w:val="left"/>
      <w:pPr>
        <w:ind w:left="3600" w:hanging="360"/>
      </w:pPr>
      <w:rPr>
        <w:rFonts w:ascii="Courier New" w:hAnsi="Courier New" w:hint="default"/>
      </w:rPr>
    </w:lvl>
    <w:lvl w:ilvl="5" w:tplc="1BB67110">
      <w:start w:val="1"/>
      <w:numFmt w:val="bullet"/>
      <w:lvlText w:val=""/>
      <w:lvlJc w:val="left"/>
      <w:pPr>
        <w:ind w:left="4320" w:hanging="360"/>
      </w:pPr>
      <w:rPr>
        <w:rFonts w:ascii="Wingdings" w:hAnsi="Wingdings" w:hint="default"/>
      </w:rPr>
    </w:lvl>
    <w:lvl w:ilvl="6" w:tplc="EA508EF2">
      <w:start w:val="1"/>
      <w:numFmt w:val="bullet"/>
      <w:lvlText w:val=""/>
      <w:lvlJc w:val="left"/>
      <w:pPr>
        <w:ind w:left="5040" w:hanging="360"/>
      </w:pPr>
      <w:rPr>
        <w:rFonts w:ascii="Symbol" w:hAnsi="Symbol" w:hint="default"/>
      </w:rPr>
    </w:lvl>
    <w:lvl w:ilvl="7" w:tplc="42C035CE">
      <w:start w:val="1"/>
      <w:numFmt w:val="bullet"/>
      <w:lvlText w:val="o"/>
      <w:lvlJc w:val="left"/>
      <w:pPr>
        <w:ind w:left="5760" w:hanging="360"/>
      </w:pPr>
      <w:rPr>
        <w:rFonts w:ascii="Courier New" w:hAnsi="Courier New" w:hint="default"/>
      </w:rPr>
    </w:lvl>
    <w:lvl w:ilvl="8" w:tplc="80F00EF0">
      <w:start w:val="1"/>
      <w:numFmt w:val="bullet"/>
      <w:lvlText w:val=""/>
      <w:lvlJc w:val="left"/>
      <w:pPr>
        <w:ind w:left="6480" w:hanging="360"/>
      </w:pPr>
      <w:rPr>
        <w:rFonts w:ascii="Wingdings" w:hAnsi="Wingdings" w:hint="default"/>
      </w:rPr>
    </w:lvl>
  </w:abstractNum>
  <w:abstractNum w:abstractNumId="8" w15:restartNumberingAfterBreak="0">
    <w:nsid w:val="3A1A4001"/>
    <w:multiLevelType w:val="multilevel"/>
    <w:tmpl w:val="2A06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6668D6"/>
    <w:multiLevelType w:val="hybridMultilevel"/>
    <w:tmpl w:val="DC240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7F0499"/>
    <w:multiLevelType w:val="multilevel"/>
    <w:tmpl w:val="29B6B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FD7320"/>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4A9F7E5B"/>
    <w:multiLevelType w:val="multilevel"/>
    <w:tmpl w:val="66D4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6A6CDC"/>
    <w:multiLevelType w:val="multilevel"/>
    <w:tmpl w:val="F2DA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F64EF"/>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53472222"/>
    <w:multiLevelType w:val="multilevel"/>
    <w:tmpl w:val="4344E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060251"/>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6AC55096"/>
    <w:multiLevelType w:val="multilevel"/>
    <w:tmpl w:val="C446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D75A97"/>
    <w:multiLevelType w:val="hybridMultilevel"/>
    <w:tmpl w:val="E50CA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91F7D49"/>
    <w:multiLevelType w:val="hybridMultilevel"/>
    <w:tmpl w:val="E50CA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9340396"/>
    <w:multiLevelType w:val="multilevel"/>
    <w:tmpl w:val="9612C7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6845">
    <w:abstractNumId w:val="6"/>
  </w:num>
  <w:num w:numId="2" w16cid:durableId="542836601">
    <w:abstractNumId w:val="7"/>
  </w:num>
  <w:num w:numId="3" w16cid:durableId="649792513">
    <w:abstractNumId w:val="1"/>
  </w:num>
  <w:num w:numId="4" w16cid:durableId="1065302907">
    <w:abstractNumId w:val="3"/>
  </w:num>
  <w:num w:numId="5" w16cid:durableId="986857154">
    <w:abstractNumId w:val="15"/>
  </w:num>
  <w:num w:numId="6" w16cid:durableId="55321071">
    <w:abstractNumId w:val="10"/>
  </w:num>
  <w:num w:numId="7" w16cid:durableId="298221537">
    <w:abstractNumId w:val="20"/>
  </w:num>
  <w:num w:numId="8" w16cid:durableId="78600183">
    <w:abstractNumId w:val="13"/>
  </w:num>
  <w:num w:numId="9" w16cid:durableId="1890072976">
    <w:abstractNumId w:val="12"/>
  </w:num>
  <w:num w:numId="10" w16cid:durableId="2242214">
    <w:abstractNumId w:val="8"/>
  </w:num>
  <w:num w:numId="11" w16cid:durableId="956716520">
    <w:abstractNumId w:val="17"/>
  </w:num>
  <w:num w:numId="12" w16cid:durableId="308242675">
    <w:abstractNumId w:val="2"/>
  </w:num>
  <w:num w:numId="13" w16cid:durableId="968166426">
    <w:abstractNumId w:val="9"/>
  </w:num>
  <w:num w:numId="14" w16cid:durableId="1905607533">
    <w:abstractNumId w:val="16"/>
  </w:num>
  <w:num w:numId="15" w16cid:durableId="773936362">
    <w:abstractNumId w:val="18"/>
  </w:num>
  <w:num w:numId="16" w16cid:durableId="565728712">
    <w:abstractNumId w:val="19"/>
  </w:num>
  <w:num w:numId="17" w16cid:durableId="1742866766">
    <w:abstractNumId w:val="14"/>
  </w:num>
  <w:num w:numId="18" w16cid:durableId="427698939">
    <w:abstractNumId w:val="0"/>
  </w:num>
  <w:num w:numId="19" w16cid:durableId="128136500">
    <w:abstractNumId w:val="4"/>
  </w:num>
  <w:num w:numId="20" w16cid:durableId="674266638">
    <w:abstractNumId w:val="5"/>
  </w:num>
  <w:num w:numId="21" w16cid:durableId="19323949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48"/>
    <w:rsid w:val="000055F4"/>
    <w:rsid w:val="00014EE7"/>
    <w:rsid w:val="00022BBE"/>
    <w:rsid w:val="00022C38"/>
    <w:rsid w:val="00022EC7"/>
    <w:rsid w:val="00025262"/>
    <w:rsid w:val="00041D06"/>
    <w:rsid w:val="00041F1D"/>
    <w:rsid w:val="00043E63"/>
    <w:rsid w:val="00061E07"/>
    <w:rsid w:val="00066EF9"/>
    <w:rsid w:val="000759B4"/>
    <w:rsid w:val="000815CD"/>
    <w:rsid w:val="000A7A7D"/>
    <w:rsid w:val="000D4C5A"/>
    <w:rsid w:val="000E01C1"/>
    <w:rsid w:val="000E442F"/>
    <w:rsid w:val="000F02C2"/>
    <w:rsid w:val="000F04B1"/>
    <w:rsid w:val="000F2961"/>
    <w:rsid w:val="000F7416"/>
    <w:rsid w:val="00100207"/>
    <w:rsid w:val="00116BBC"/>
    <w:rsid w:val="001246B8"/>
    <w:rsid w:val="001317DD"/>
    <w:rsid w:val="00136181"/>
    <w:rsid w:val="00141B03"/>
    <w:rsid w:val="00160D3A"/>
    <w:rsid w:val="00162AF4"/>
    <w:rsid w:val="0017230F"/>
    <w:rsid w:val="00182105"/>
    <w:rsid w:val="001876C5"/>
    <w:rsid w:val="00191980"/>
    <w:rsid w:val="001A2613"/>
    <w:rsid w:val="001A5C80"/>
    <w:rsid w:val="001B6BDC"/>
    <w:rsid w:val="001B6F9C"/>
    <w:rsid w:val="00200122"/>
    <w:rsid w:val="00200432"/>
    <w:rsid w:val="002044FB"/>
    <w:rsid w:val="00205459"/>
    <w:rsid w:val="002301CD"/>
    <w:rsid w:val="00231538"/>
    <w:rsid w:val="002331AE"/>
    <w:rsid w:val="00257290"/>
    <w:rsid w:val="002653F7"/>
    <w:rsid w:val="00274D29"/>
    <w:rsid w:val="00282079"/>
    <w:rsid w:val="00286606"/>
    <w:rsid w:val="00287330"/>
    <w:rsid w:val="00290454"/>
    <w:rsid w:val="00295CB8"/>
    <w:rsid w:val="002A4D24"/>
    <w:rsid w:val="002A77D1"/>
    <w:rsid w:val="002B5B59"/>
    <w:rsid w:val="002C270B"/>
    <w:rsid w:val="002D06D2"/>
    <w:rsid w:val="002D7826"/>
    <w:rsid w:val="002D7D9F"/>
    <w:rsid w:val="002E59EE"/>
    <w:rsid w:val="002E6197"/>
    <w:rsid w:val="002E7D89"/>
    <w:rsid w:val="002F18E8"/>
    <w:rsid w:val="00325983"/>
    <w:rsid w:val="003336E8"/>
    <w:rsid w:val="00342D23"/>
    <w:rsid w:val="003525E3"/>
    <w:rsid w:val="00360981"/>
    <w:rsid w:val="003623CE"/>
    <w:rsid w:val="00367C0D"/>
    <w:rsid w:val="00371620"/>
    <w:rsid w:val="003966DA"/>
    <w:rsid w:val="003A25AC"/>
    <w:rsid w:val="003B4CDB"/>
    <w:rsid w:val="003C4E1D"/>
    <w:rsid w:val="003D465E"/>
    <w:rsid w:val="003F32E5"/>
    <w:rsid w:val="00401294"/>
    <w:rsid w:val="00404E0B"/>
    <w:rsid w:val="004147E2"/>
    <w:rsid w:val="00420F32"/>
    <w:rsid w:val="004229C2"/>
    <w:rsid w:val="004329B5"/>
    <w:rsid w:val="00450A47"/>
    <w:rsid w:val="00451BDA"/>
    <w:rsid w:val="0045262B"/>
    <w:rsid w:val="00452BC2"/>
    <w:rsid w:val="004568A1"/>
    <w:rsid w:val="00461773"/>
    <w:rsid w:val="0047205C"/>
    <w:rsid w:val="00472088"/>
    <w:rsid w:val="00472533"/>
    <w:rsid w:val="00491104"/>
    <w:rsid w:val="004920B4"/>
    <w:rsid w:val="004A1B84"/>
    <w:rsid w:val="004A5FF4"/>
    <w:rsid w:val="004B1229"/>
    <w:rsid w:val="004B1DD6"/>
    <w:rsid w:val="004B4D9D"/>
    <w:rsid w:val="004C7294"/>
    <w:rsid w:val="004D6F3C"/>
    <w:rsid w:val="004E749D"/>
    <w:rsid w:val="004F58CD"/>
    <w:rsid w:val="004F740A"/>
    <w:rsid w:val="004F77B5"/>
    <w:rsid w:val="00501388"/>
    <w:rsid w:val="005232B7"/>
    <w:rsid w:val="005240C4"/>
    <w:rsid w:val="00526049"/>
    <w:rsid w:val="00530817"/>
    <w:rsid w:val="005321F5"/>
    <w:rsid w:val="005331CA"/>
    <w:rsid w:val="00542BE2"/>
    <w:rsid w:val="00547E28"/>
    <w:rsid w:val="005518E7"/>
    <w:rsid w:val="00552574"/>
    <w:rsid w:val="0056332A"/>
    <w:rsid w:val="0056557C"/>
    <w:rsid w:val="00575355"/>
    <w:rsid w:val="00591737"/>
    <w:rsid w:val="005945AB"/>
    <w:rsid w:val="005A185D"/>
    <w:rsid w:val="005A2225"/>
    <w:rsid w:val="005A2B25"/>
    <w:rsid w:val="005A739B"/>
    <w:rsid w:val="005B1E42"/>
    <w:rsid w:val="005B3557"/>
    <w:rsid w:val="005B3DF4"/>
    <w:rsid w:val="005B6EFB"/>
    <w:rsid w:val="005C4A61"/>
    <w:rsid w:val="005D2517"/>
    <w:rsid w:val="005D3470"/>
    <w:rsid w:val="005E1CC7"/>
    <w:rsid w:val="005F665F"/>
    <w:rsid w:val="00606D02"/>
    <w:rsid w:val="00607904"/>
    <w:rsid w:val="006153EF"/>
    <w:rsid w:val="006201E0"/>
    <w:rsid w:val="00621B30"/>
    <w:rsid w:val="00622BFC"/>
    <w:rsid w:val="00633286"/>
    <w:rsid w:val="006410CF"/>
    <w:rsid w:val="00643465"/>
    <w:rsid w:val="00645860"/>
    <w:rsid w:val="00645E85"/>
    <w:rsid w:val="00651D06"/>
    <w:rsid w:val="0065607E"/>
    <w:rsid w:val="006566DA"/>
    <w:rsid w:val="00662F42"/>
    <w:rsid w:val="006640FB"/>
    <w:rsid w:val="00672E10"/>
    <w:rsid w:val="006804EA"/>
    <w:rsid w:val="00682FFF"/>
    <w:rsid w:val="00684A71"/>
    <w:rsid w:val="006A0024"/>
    <w:rsid w:val="006A2C43"/>
    <w:rsid w:val="006A709F"/>
    <w:rsid w:val="006B08F1"/>
    <w:rsid w:val="006B0AAA"/>
    <w:rsid w:val="006B58EC"/>
    <w:rsid w:val="006B789C"/>
    <w:rsid w:val="006B7C5E"/>
    <w:rsid w:val="006C087C"/>
    <w:rsid w:val="006C3CF6"/>
    <w:rsid w:val="006C3FA7"/>
    <w:rsid w:val="006C5987"/>
    <w:rsid w:val="006D2CF4"/>
    <w:rsid w:val="006E3256"/>
    <w:rsid w:val="006E3290"/>
    <w:rsid w:val="006F22CF"/>
    <w:rsid w:val="006F5CB7"/>
    <w:rsid w:val="006F71CC"/>
    <w:rsid w:val="00705EDA"/>
    <w:rsid w:val="007066A8"/>
    <w:rsid w:val="0071322B"/>
    <w:rsid w:val="00723A31"/>
    <w:rsid w:val="0073214F"/>
    <w:rsid w:val="00733D02"/>
    <w:rsid w:val="00734282"/>
    <w:rsid w:val="0073609D"/>
    <w:rsid w:val="00773BE8"/>
    <w:rsid w:val="007819C9"/>
    <w:rsid w:val="00786D65"/>
    <w:rsid w:val="007A6CAE"/>
    <w:rsid w:val="007A6DA9"/>
    <w:rsid w:val="007A7E37"/>
    <w:rsid w:val="007B22B0"/>
    <w:rsid w:val="007C5B84"/>
    <w:rsid w:val="007D142D"/>
    <w:rsid w:val="007D700D"/>
    <w:rsid w:val="007D7AC6"/>
    <w:rsid w:val="007E0A8E"/>
    <w:rsid w:val="007E2E20"/>
    <w:rsid w:val="007E42DD"/>
    <w:rsid w:val="007E5ABC"/>
    <w:rsid w:val="007F7BEB"/>
    <w:rsid w:val="008028DC"/>
    <w:rsid w:val="00807BDB"/>
    <w:rsid w:val="008158CB"/>
    <w:rsid w:val="00816536"/>
    <w:rsid w:val="00822773"/>
    <w:rsid w:val="00832B21"/>
    <w:rsid w:val="00832D10"/>
    <w:rsid w:val="00842E36"/>
    <w:rsid w:val="00845A30"/>
    <w:rsid w:val="008572F3"/>
    <w:rsid w:val="008575BD"/>
    <w:rsid w:val="008601B7"/>
    <w:rsid w:val="00862A5C"/>
    <w:rsid w:val="00862DA1"/>
    <w:rsid w:val="008677F6"/>
    <w:rsid w:val="0089395A"/>
    <w:rsid w:val="008A1229"/>
    <w:rsid w:val="008B50EB"/>
    <w:rsid w:val="008B5D8E"/>
    <w:rsid w:val="008C5713"/>
    <w:rsid w:val="008C64F3"/>
    <w:rsid w:val="008D2806"/>
    <w:rsid w:val="008E088A"/>
    <w:rsid w:val="008F17FC"/>
    <w:rsid w:val="008F1925"/>
    <w:rsid w:val="008F30F6"/>
    <w:rsid w:val="008F3E82"/>
    <w:rsid w:val="008F5A43"/>
    <w:rsid w:val="00904B3B"/>
    <w:rsid w:val="009070B7"/>
    <w:rsid w:val="009160C3"/>
    <w:rsid w:val="00916922"/>
    <w:rsid w:val="00920BEC"/>
    <w:rsid w:val="00937A6A"/>
    <w:rsid w:val="00945DB9"/>
    <w:rsid w:val="00957DA9"/>
    <w:rsid w:val="0096259E"/>
    <w:rsid w:val="0097033C"/>
    <w:rsid w:val="009710E4"/>
    <w:rsid w:val="00976655"/>
    <w:rsid w:val="00980766"/>
    <w:rsid w:val="0098592B"/>
    <w:rsid w:val="009A1C82"/>
    <w:rsid w:val="009B0F6F"/>
    <w:rsid w:val="009B1A52"/>
    <w:rsid w:val="009B3EB6"/>
    <w:rsid w:val="009B4221"/>
    <w:rsid w:val="009D4785"/>
    <w:rsid w:val="009D4E40"/>
    <w:rsid w:val="009E122B"/>
    <w:rsid w:val="009E12CA"/>
    <w:rsid w:val="009E5B5F"/>
    <w:rsid w:val="009F0455"/>
    <w:rsid w:val="009F60BA"/>
    <w:rsid w:val="00A0050C"/>
    <w:rsid w:val="00A06136"/>
    <w:rsid w:val="00A20B18"/>
    <w:rsid w:val="00A21214"/>
    <w:rsid w:val="00A22554"/>
    <w:rsid w:val="00A235EF"/>
    <w:rsid w:val="00A5074D"/>
    <w:rsid w:val="00A71D24"/>
    <w:rsid w:val="00A75882"/>
    <w:rsid w:val="00A76E9C"/>
    <w:rsid w:val="00A9035E"/>
    <w:rsid w:val="00A952CC"/>
    <w:rsid w:val="00A968A2"/>
    <w:rsid w:val="00AA3F77"/>
    <w:rsid w:val="00AC31AA"/>
    <w:rsid w:val="00AC66A1"/>
    <w:rsid w:val="00AC6981"/>
    <w:rsid w:val="00AC6A9F"/>
    <w:rsid w:val="00AD3F0C"/>
    <w:rsid w:val="00AE195E"/>
    <w:rsid w:val="00AE6A1B"/>
    <w:rsid w:val="00AF48D5"/>
    <w:rsid w:val="00AF6AE3"/>
    <w:rsid w:val="00AF7095"/>
    <w:rsid w:val="00AF7A87"/>
    <w:rsid w:val="00B0005C"/>
    <w:rsid w:val="00B06AEB"/>
    <w:rsid w:val="00B14C1E"/>
    <w:rsid w:val="00B20A87"/>
    <w:rsid w:val="00B349CD"/>
    <w:rsid w:val="00B35C81"/>
    <w:rsid w:val="00B37E28"/>
    <w:rsid w:val="00B45A9A"/>
    <w:rsid w:val="00B4788D"/>
    <w:rsid w:val="00B51B82"/>
    <w:rsid w:val="00B5654D"/>
    <w:rsid w:val="00B575A0"/>
    <w:rsid w:val="00B57AB0"/>
    <w:rsid w:val="00B6214B"/>
    <w:rsid w:val="00B73E63"/>
    <w:rsid w:val="00B768E5"/>
    <w:rsid w:val="00B82DBE"/>
    <w:rsid w:val="00BA45F5"/>
    <w:rsid w:val="00BA6201"/>
    <w:rsid w:val="00BB22AB"/>
    <w:rsid w:val="00BC2A92"/>
    <w:rsid w:val="00BC3A1E"/>
    <w:rsid w:val="00BF137A"/>
    <w:rsid w:val="00BF2FDE"/>
    <w:rsid w:val="00C071AE"/>
    <w:rsid w:val="00C14455"/>
    <w:rsid w:val="00C20D25"/>
    <w:rsid w:val="00C307F9"/>
    <w:rsid w:val="00C33D1F"/>
    <w:rsid w:val="00C3549F"/>
    <w:rsid w:val="00C36D34"/>
    <w:rsid w:val="00C50D92"/>
    <w:rsid w:val="00C64A4B"/>
    <w:rsid w:val="00C735C3"/>
    <w:rsid w:val="00C820BD"/>
    <w:rsid w:val="00C85C20"/>
    <w:rsid w:val="00C8674F"/>
    <w:rsid w:val="00CA3F64"/>
    <w:rsid w:val="00CA4015"/>
    <w:rsid w:val="00CA4DAE"/>
    <w:rsid w:val="00CC09F5"/>
    <w:rsid w:val="00CC0C46"/>
    <w:rsid w:val="00CC5986"/>
    <w:rsid w:val="00CD2F05"/>
    <w:rsid w:val="00CE0313"/>
    <w:rsid w:val="00CE3BB4"/>
    <w:rsid w:val="00CE5CBA"/>
    <w:rsid w:val="00D15255"/>
    <w:rsid w:val="00D1636F"/>
    <w:rsid w:val="00D238FC"/>
    <w:rsid w:val="00D23E44"/>
    <w:rsid w:val="00D25440"/>
    <w:rsid w:val="00D33F3F"/>
    <w:rsid w:val="00D3613D"/>
    <w:rsid w:val="00D515B9"/>
    <w:rsid w:val="00D55806"/>
    <w:rsid w:val="00D61A36"/>
    <w:rsid w:val="00D874F3"/>
    <w:rsid w:val="00DA2D83"/>
    <w:rsid w:val="00DB1F84"/>
    <w:rsid w:val="00DB7DD6"/>
    <w:rsid w:val="00DC01FC"/>
    <w:rsid w:val="00DC2205"/>
    <w:rsid w:val="00DC620B"/>
    <w:rsid w:val="00DC7149"/>
    <w:rsid w:val="00DD01BC"/>
    <w:rsid w:val="00DD1147"/>
    <w:rsid w:val="00DE4522"/>
    <w:rsid w:val="00DE5D1D"/>
    <w:rsid w:val="00DE7377"/>
    <w:rsid w:val="00DF2516"/>
    <w:rsid w:val="00E15253"/>
    <w:rsid w:val="00E16A5F"/>
    <w:rsid w:val="00E25A93"/>
    <w:rsid w:val="00E2714A"/>
    <w:rsid w:val="00E31143"/>
    <w:rsid w:val="00E31924"/>
    <w:rsid w:val="00E34618"/>
    <w:rsid w:val="00E405BB"/>
    <w:rsid w:val="00E46151"/>
    <w:rsid w:val="00E51CEB"/>
    <w:rsid w:val="00E53D58"/>
    <w:rsid w:val="00E55297"/>
    <w:rsid w:val="00E718E9"/>
    <w:rsid w:val="00E81C08"/>
    <w:rsid w:val="00E85049"/>
    <w:rsid w:val="00E920E2"/>
    <w:rsid w:val="00E9436F"/>
    <w:rsid w:val="00EB038F"/>
    <w:rsid w:val="00EB0DF1"/>
    <w:rsid w:val="00EB5794"/>
    <w:rsid w:val="00EB65DD"/>
    <w:rsid w:val="00EC3C3E"/>
    <w:rsid w:val="00EC563B"/>
    <w:rsid w:val="00ED0140"/>
    <w:rsid w:val="00ED1B27"/>
    <w:rsid w:val="00ED4403"/>
    <w:rsid w:val="00ED5BE9"/>
    <w:rsid w:val="00ED6D11"/>
    <w:rsid w:val="00ED6E89"/>
    <w:rsid w:val="00EE2932"/>
    <w:rsid w:val="00EF2D53"/>
    <w:rsid w:val="00EF6370"/>
    <w:rsid w:val="00F01947"/>
    <w:rsid w:val="00F13E3D"/>
    <w:rsid w:val="00F23791"/>
    <w:rsid w:val="00F31307"/>
    <w:rsid w:val="00F319FC"/>
    <w:rsid w:val="00F324DA"/>
    <w:rsid w:val="00F32A47"/>
    <w:rsid w:val="00F400AF"/>
    <w:rsid w:val="00F46530"/>
    <w:rsid w:val="00F46A48"/>
    <w:rsid w:val="00F4724B"/>
    <w:rsid w:val="00F5373E"/>
    <w:rsid w:val="00F5689A"/>
    <w:rsid w:val="00F645FB"/>
    <w:rsid w:val="00F73942"/>
    <w:rsid w:val="00F758AA"/>
    <w:rsid w:val="00F86982"/>
    <w:rsid w:val="00F923F1"/>
    <w:rsid w:val="00FA2FE0"/>
    <w:rsid w:val="00FA47FA"/>
    <w:rsid w:val="00FB07AF"/>
    <w:rsid w:val="00FB2EF3"/>
    <w:rsid w:val="00FC4571"/>
    <w:rsid w:val="00FC4B34"/>
    <w:rsid w:val="00FD0A7D"/>
    <w:rsid w:val="00FD5DE4"/>
    <w:rsid w:val="00FE1F19"/>
    <w:rsid w:val="00FF507C"/>
    <w:rsid w:val="00FF5D24"/>
    <w:rsid w:val="0AA02ED9"/>
    <w:rsid w:val="0F4894F5"/>
    <w:rsid w:val="10F10BE3"/>
    <w:rsid w:val="2665EA8F"/>
    <w:rsid w:val="27498667"/>
    <w:rsid w:val="2C7D6D2B"/>
    <w:rsid w:val="309C2F1E"/>
    <w:rsid w:val="51B86817"/>
    <w:rsid w:val="5F61A632"/>
    <w:rsid w:val="648EF8D6"/>
    <w:rsid w:val="6F6E52E0"/>
    <w:rsid w:val="70ACADBC"/>
    <w:rsid w:val="7AA177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227C4"/>
  <w15:chartTrackingRefBased/>
  <w15:docId w15:val="{70C40415-6414-44C9-80F2-FF9A32DF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F4"/>
    <w:pPr>
      <w:spacing w:after="240"/>
    </w:pPr>
    <w:rPr>
      <w:rFonts w:ascii="Arial" w:hAnsi="Arial" w:cs="Arial"/>
      <w:color w:val="000000" w:themeColor="text1"/>
      <w:sz w:val="22"/>
    </w:rPr>
  </w:style>
  <w:style w:type="paragraph" w:styleId="Heading1">
    <w:name w:val="heading 1"/>
    <w:basedOn w:val="NoSpacing"/>
    <w:next w:val="Normal"/>
    <w:link w:val="Heading1Char"/>
    <w:uiPriority w:val="9"/>
    <w:qFormat/>
    <w:rsid w:val="00EF6370"/>
    <w:pPr>
      <w:spacing w:before="480" w:after="120"/>
      <w:outlineLvl w:val="0"/>
    </w:pPr>
    <w:rPr>
      <w:bCs/>
      <w:color w:val="E56D30"/>
      <w:sz w:val="40"/>
      <w:szCs w:val="40"/>
    </w:rPr>
  </w:style>
  <w:style w:type="paragraph" w:styleId="Heading2">
    <w:name w:val="heading 2"/>
    <w:basedOn w:val="Normal"/>
    <w:next w:val="Normal"/>
    <w:link w:val="Heading2Char"/>
    <w:uiPriority w:val="9"/>
    <w:unhideWhenUsed/>
    <w:qFormat/>
    <w:rsid w:val="00F32A47"/>
    <w:pPr>
      <w:keepNext/>
      <w:keepLines/>
      <w:spacing w:before="240" w:after="0"/>
      <w:outlineLvl w:val="1"/>
    </w:pPr>
    <w:rPr>
      <w:rFonts w:eastAsiaTheme="majorEastAsia"/>
      <w:color w:val="205882"/>
      <w:sz w:val="32"/>
      <w:szCs w:val="32"/>
    </w:rPr>
  </w:style>
  <w:style w:type="paragraph" w:styleId="Heading3">
    <w:name w:val="heading 3"/>
    <w:basedOn w:val="Normal"/>
    <w:next w:val="Normal"/>
    <w:link w:val="Heading3Char"/>
    <w:uiPriority w:val="9"/>
    <w:unhideWhenUsed/>
    <w:qFormat/>
    <w:rsid w:val="000055F4"/>
    <w:pPr>
      <w:spacing w:before="240" w:after="0"/>
      <w:outlineLvl w:val="2"/>
    </w:pPr>
    <w:rPr>
      <w:b/>
      <w:bCs/>
      <w:color w:val="205882"/>
    </w:rPr>
  </w:style>
  <w:style w:type="paragraph" w:styleId="Heading4">
    <w:name w:val="heading 4"/>
    <w:basedOn w:val="Normal"/>
    <w:next w:val="Normal"/>
    <w:link w:val="Heading4Char"/>
    <w:uiPriority w:val="9"/>
    <w:unhideWhenUsed/>
    <w:qFormat/>
    <w:rsid w:val="002B5B59"/>
    <w:pPr>
      <w:outlineLvl w:val="3"/>
    </w:pPr>
    <w:rPr>
      <w:i/>
      <w:iCs/>
      <w:color w:val="205882"/>
    </w:rPr>
  </w:style>
  <w:style w:type="paragraph" w:styleId="Heading5">
    <w:name w:val="heading 5"/>
    <w:basedOn w:val="Normal"/>
    <w:next w:val="Normal"/>
    <w:link w:val="Heading5Char"/>
    <w:uiPriority w:val="9"/>
    <w:unhideWhenUsed/>
    <w:qFormat/>
    <w:rsid w:val="002B5B59"/>
    <w:pPr>
      <w:outlineLvl w:val="4"/>
    </w:pPr>
    <w:rPr>
      <w:color w:val="205882"/>
    </w:rPr>
  </w:style>
  <w:style w:type="paragraph" w:styleId="Heading6">
    <w:name w:val="heading 6"/>
    <w:basedOn w:val="Normal"/>
    <w:next w:val="Normal"/>
    <w:link w:val="Heading6Char"/>
    <w:uiPriority w:val="9"/>
    <w:unhideWhenUsed/>
    <w:qFormat/>
    <w:rsid w:val="004B1DD6"/>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4B1DD6"/>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4B1DD6"/>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4B1DD6"/>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330"/>
    <w:pPr>
      <w:tabs>
        <w:tab w:val="center" w:pos="4513"/>
        <w:tab w:val="right" w:pos="9026"/>
      </w:tabs>
    </w:pPr>
  </w:style>
  <w:style w:type="character" w:customStyle="1" w:styleId="HeaderChar">
    <w:name w:val="Header Char"/>
    <w:basedOn w:val="DefaultParagraphFont"/>
    <w:link w:val="Header"/>
    <w:uiPriority w:val="99"/>
    <w:rsid w:val="00287330"/>
  </w:style>
  <w:style w:type="paragraph" w:styleId="Footer">
    <w:name w:val="footer"/>
    <w:basedOn w:val="Normal"/>
    <w:link w:val="FooterChar"/>
    <w:uiPriority w:val="99"/>
    <w:unhideWhenUsed/>
    <w:rsid w:val="00287330"/>
    <w:pPr>
      <w:tabs>
        <w:tab w:val="center" w:pos="4513"/>
        <w:tab w:val="right" w:pos="9026"/>
      </w:tabs>
    </w:pPr>
  </w:style>
  <w:style w:type="character" w:customStyle="1" w:styleId="FooterChar">
    <w:name w:val="Footer Char"/>
    <w:basedOn w:val="DefaultParagraphFont"/>
    <w:link w:val="Footer"/>
    <w:uiPriority w:val="99"/>
    <w:rsid w:val="00287330"/>
  </w:style>
  <w:style w:type="paragraph" w:styleId="Title">
    <w:name w:val="Title"/>
    <w:basedOn w:val="Normal"/>
    <w:next w:val="Normal"/>
    <w:link w:val="TitleChar"/>
    <w:uiPriority w:val="10"/>
    <w:qFormat/>
    <w:rsid w:val="004C7294"/>
    <w:pPr>
      <w:spacing w:before="1320" w:line="216" w:lineRule="auto"/>
    </w:pPr>
    <w:rPr>
      <w:b/>
      <w:bCs/>
      <w:color w:val="205882"/>
      <w:sz w:val="144"/>
      <w:szCs w:val="96"/>
    </w:rPr>
  </w:style>
  <w:style w:type="character" w:customStyle="1" w:styleId="TitleChar">
    <w:name w:val="Title Char"/>
    <w:basedOn w:val="DefaultParagraphFont"/>
    <w:link w:val="Title"/>
    <w:uiPriority w:val="10"/>
    <w:rsid w:val="004C7294"/>
    <w:rPr>
      <w:rFonts w:ascii="Arial" w:hAnsi="Arial" w:cs="Arial"/>
      <w:b/>
      <w:bCs/>
      <w:color w:val="205882"/>
      <w:sz w:val="144"/>
      <w:szCs w:val="96"/>
    </w:rPr>
  </w:style>
  <w:style w:type="paragraph" w:styleId="Subtitle">
    <w:name w:val="Subtitle"/>
    <w:basedOn w:val="Normal"/>
    <w:next w:val="Normal"/>
    <w:link w:val="SubtitleChar"/>
    <w:uiPriority w:val="11"/>
    <w:qFormat/>
    <w:rsid w:val="003B4CDB"/>
    <w:rPr>
      <w:color w:val="205882"/>
      <w:sz w:val="40"/>
      <w:szCs w:val="40"/>
    </w:rPr>
  </w:style>
  <w:style w:type="character" w:customStyle="1" w:styleId="SubtitleChar">
    <w:name w:val="Subtitle Char"/>
    <w:basedOn w:val="DefaultParagraphFont"/>
    <w:link w:val="Subtitle"/>
    <w:uiPriority w:val="11"/>
    <w:rsid w:val="003B4CDB"/>
    <w:rPr>
      <w:rFonts w:ascii="Arial" w:hAnsi="Arial" w:cs="Arial"/>
      <w:color w:val="205882"/>
      <w:sz w:val="40"/>
      <w:szCs w:val="40"/>
    </w:rPr>
  </w:style>
  <w:style w:type="paragraph" w:styleId="NoSpacing">
    <w:name w:val="No Spacing"/>
    <w:uiPriority w:val="1"/>
    <w:qFormat/>
    <w:rsid w:val="008F30F6"/>
    <w:rPr>
      <w:rFonts w:ascii="Arial" w:hAnsi="Arial" w:cs="Arial"/>
      <w:sz w:val="22"/>
    </w:rPr>
  </w:style>
  <w:style w:type="character" w:customStyle="1" w:styleId="Heading1Char">
    <w:name w:val="Heading 1 Char"/>
    <w:basedOn w:val="DefaultParagraphFont"/>
    <w:link w:val="Heading1"/>
    <w:uiPriority w:val="9"/>
    <w:rsid w:val="00EF6370"/>
    <w:rPr>
      <w:rFonts w:ascii="Arial" w:hAnsi="Arial" w:cs="Arial"/>
      <w:bCs/>
      <w:color w:val="E56D30"/>
      <w:sz w:val="40"/>
      <w:szCs w:val="40"/>
    </w:rPr>
  </w:style>
  <w:style w:type="character" w:customStyle="1" w:styleId="Heading2Char">
    <w:name w:val="Heading 2 Char"/>
    <w:basedOn w:val="DefaultParagraphFont"/>
    <w:link w:val="Heading2"/>
    <w:uiPriority w:val="9"/>
    <w:rsid w:val="00F32A47"/>
    <w:rPr>
      <w:rFonts w:ascii="Arial" w:eastAsiaTheme="majorEastAsia" w:hAnsi="Arial" w:cs="Arial"/>
      <w:color w:val="205882"/>
      <w:sz w:val="32"/>
      <w:szCs w:val="32"/>
    </w:rPr>
  </w:style>
  <w:style w:type="character" w:customStyle="1" w:styleId="Heading3Char">
    <w:name w:val="Heading 3 Char"/>
    <w:basedOn w:val="DefaultParagraphFont"/>
    <w:link w:val="Heading3"/>
    <w:uiPriority w:val="9"/>
    <w:rsid w:val="000055F4"/>
    <w:rPr>
      <w:rFonts w:ascii="Arial" w:hAnsi="Arial" w:cs="Arial"/>
      <w:b/>
      <w:bCs/>
      <w:color w:val="205882"/>
      <w:sz w:val="22"/>
    </w:rPr>
  </w:style>
  <w:style w:type="character" w:customStyle="1" w:styleId="Heading4Char">
    <w:name w:val="Heading 4 Char"/>
    <w:basedOn w:val="DefaultParagraphFont"/>
    <w:link w:val="Heading4"/>
    <w:uiPriority w:val="9"/>
    <w:rsid w:val="002B5B59"/>
    <w:rPr>
      <w:rFonts w:ascii="Arial" w:hAnsi="Arial" w:cs="Arial"/>
      <w:i/>
      <w:iCs/>
      <w:color w:val="205882"/>
    </w:rPr>
  </w:style>
  <w:style w:type="character" w:customStyle="1" w:styleId="Heading5Char">
    <w:name w:val="Heading 5 Char"/>
    <w:basedOn w:val="DefaultParagraphFont"/>
    <w:link w:val="Heading5"/>
    <w:uiPriority w:val="9"/>
    <w:rsid w:val="002B5B59"/>
    <w:rPr>
      <w:rFonts w:ascii="Arial" w:hAnsi="Arial" w:cs="Arial"/>
      <w:color w:val="205882"/>
    </w:rPr>
  </w:style>
  <w:style w:type="character" w:styleId="SubtleEmphasis">
    <w:name w:val="Subtle Emphasis"/>
    <w:basedOn w:val="DefaultParagraphFont"/>
    <w:uiPriority w:val="19"/>
    <w:qFormat/>
    <w:rsid w:val="006C3CF6"/>
    <w:rPr>
      <w:i/>
      <w:iCs/>
      <w:color w:val="404040" w:themeColor="text1" w:themeTint="BF"/>
    </w:rPr>
  </w:style>
  <w:style w:type="character" w:styleId="Emphasis">
    <w:name w:val="Emphasis"/>
    <w:basedOn w:val="DefaultParagraphFont"/>
    <w:uiPriority w:val="20"/>
    <w:qFormat/>
    <w:rsid w:val="006C3CF6"/>
    <w:rPr>
      <w:i/>
      <w:iCs/>
    </w:rPr>
  </w:style>
  <w:style w:type="character" w:styleId="IntenseEmphasis">
    <w:name w:val="Intense Emphasis"/>
    <w:basedOn w:val="DefaultParagraphFont"/>
    <w:uiPriority w:val="21"/>
    <w:qFormat/>
    <w:rsid w:val="006C3CF6"/>
    <w:rPr>
      <w:i/>
      <w:iCs/>
      <w:color w:val="205882"/>
    </w:rPr>
  </w:style>
  <w:style w:type="character" w:styleId="Strong">
    <w:name w:val="Strong"/>
    <w:basedOn w:val="DefaultParagraphFont"/>
    <w:uiPriority w:val="22"/>
    <w:qFormat/>
    <w:rsid w:val="006C3CF6"/>
    <w:rPr>
      <w:b/>
      <w:bCs/>
    </w:rPr>
  </w:style>
  <w:style w:type="paragraph" w:styleId="Quote">
    <w:name w:val="Quote"/>
    <w:basedOn w:val="Normal"/>
    <w:next w:val="Normal"/>
    <w:link w:val="QuoteChar"/>
    <w:uiPriority w:val="29"/>
    <w:qFormat/>
    <w:rsid w:val="006C3C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3CF6"/>
    <w:rPr>
      <w:rFonts w:ascii="Arial" w:hAnsi="Arial" w:cs="Arial"/>
      <w:i/>
      <w:iCs/>
      <w:color w:val="404040" w:themeColor="text1" w:themeTint="BF"/>
    </w:rPr>
  </w:style>
  <w:style w:type="paragraph" w:styleId="IntenseQuote">
    <w:name w:val="Intense Quote"/>
    <w:basedOn w:val="Normal"/>
    <w:next w:val="Normal"/>
    <w:link w:val="IntenseQuoteChar"/>
    <w:uiPriority w:val="30"/>
    <w:qFormat/>
    <w:rsid w:val="006C3C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C3CF6"/>
    <w:rPr>
      <w:rFonts w:ascii="Arial" w:hAnsi="Arial" w:cs="Arial"/>
      <w:i/>
      <w:iCs/>
      <w:color w:val="4472C4" w:themeColor="accent1"/>
    </w:rPr>
  </w:style>
  <w:style w:type="character" w:styleId="SubtleReference">
    <w:name w:val="Subtle Reference"/>
    <w:basedOn w:val="DefaultParagraphFont"/>
    <w:uiPriority w:val="31"/>
    <w:qFormat/>
    <w:rsid w:val="006C3CF6"/>
    <w:rPr>
      <w:smallCaps/>
      <w:color w:val="5A5A5A" w:themeColor="text1" w:themeTint="A5"/>
    </w:rPr>
  </w:style>
  <w:style w:type="character" w:styleId="IntenseReference">
    <w:name w:val="Intense Reference"/>
    <w:basedOn w:val="DefaultParagraphFont"/>
    <w:uiPriority w:val="32"/>
    <w:qFormat/>
    <w:rsid w:val="001B6F9C"/>
    <w:rPr>
      <w:b/>
      <w:bCs/>
      <w:smallCaps/>
      <w:color w:val="4472C4" w:themeColor="accent1"/>
      <w:spacing w:val="5"/>
    </w:rPr>
  </w:style>
  <w:style w:type="character" w:styleId="BookTitle">
    <w:name w:val="Book Title"/>
    <w:basedOn w:val="DefaultParagraphFont"/>
    <w:uiPriority w:val="33"/>
    <w:qFormat/>
    <w:rsid w:val="001B6F9C"/>
    <w:rPr>
      <w:b/>
      <w:bCs/>
      <w:i/>
      <w:iCs/>
      <w:spacing w:val="5"/>
    </w:rPr>
  </w:style>
  <w:style w:type="paragraph" w:styleId="ListParagraph">
    <w:name w:val="List Paragraph"/>
    <w:basedOn w:val="Normal"/>
    <w:uiPriority w:val="34"/>
    <w:qFormat/>
    <w:rsid w:val="00845A30"/>
    <w:pPr>
      <w:numPr>
        <w:numId w:val="1"/>
      </w:numPr>
      <w:contextualSpacing/>
    </w:pPr>
  </w:style>
  <w:style w:type="character" w:customStyle="1" w:styleId="Heading6Char">
    <w:name w:val="Heading 6 Char"/>
    <w:basedOn w:val="DefaultParagraphFont"/>
    <w:link w:val="Heading6"/>
    <w:uiPriority w:val="9"/>
    <w:rsid w:val="004B1DD6"/>
    <w:rPr>
      <w:rFonts w:eastAsiaTheme="majorEastAsia"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4B1DD6"/>
    <w:rPr>
      <w:rFonts w:eastAsiaTheme="majorEastAsia"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4B1DD6"/>
    <w:rPr>
      <w:rFonts w:eastAsiaTheme="majorEastAsia"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4B1DD6"/>
    <w:rPr>
      <w:rFonts w:eastAsiaTheme="majorEastAsia" w:cstheme="majorBidi"/>
      <w:color w:val="272727" w:themeColor="text1" w:themeTint="D8"/>
      <w:kern w:val="2"/>
      <w:sz w:val="22"/>
      <w:szCs w:val="22"/>
      <w14:ligatures w14:val="standardContextual"/>
    </w:rPr>
  </w:style>
  <w:style w:type="paragraph" w:customStyle="1" w:styleId="paragraph">
    <w:name w:val="paragraph"/>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customStyle="1" w:styleId="normaltextrun">
    <w:name w:val="normaltextrun"/>
    <w:basedOn w:val="DefaultParagraphFont"/>
    <w:rsid w:val="004B1DD6"/>
  </w:style>
  <w:style w:type="character" w:customStyle="1" w:styleId="eop">
    <w:name w:val="eop"/>
    <w:basedOn w:val="DefaultParagraphFont"/>
    <w:rsid w:val="004B1DD6"/>
  </w:style>
  <w:style w:type="character" w:customStyle="1" w:styleId="wacimagecontainer">
    <w:name w:val="wacimagecontainer"/>
    <w:basedOn w:val="DefaultParagraphFont"/>
    <w:rsid w:val="004B1DD6"/>
  </w:style>
  <w:style w:type="character" w:styleId="Hyperlink">
    <w:name w:val="Hyperlink"/>
    <w:basedOn w:val="DefaultParagraphFont"/>
    <w:uiPriority w:val="99"/>
    <w:unhideWhenUsed/>
    <w:rsid w:val="004B1DD6"/>
    <w:rPr>
      <w:color w:val="0563C1" w:themeColor="hyperlink"/>
      <w:u w:val="single"/>
    </w:rPr>
  </w:style>
  <w:style w:type="character" w:styleId="UnresolvedMention">
    <w:name w:val="Unresolved Mention"/>
    <w:basedOn w:val="DefaultParagraphFont"/>
    <w:uiPriority w:val="99"/>
    <w:semiHidden/>
    <w:unhideWhenUsed/>
    <w:rsid w:val="004B1DD6"/>
    <w:rPr>
      <w:color w:val="605E5C"/>
      <w:shd w:val="clear" w:color="auto" w:fill="E1DFDD"/>
    </w:rPr>
  </w:style>
  <w:style w:type="character" w:styleId="CommentReference">
    <w:name w:val="annotation reference"/>
    <w:basedOn w:val="DefaultParagraphFont"/>
    <w:uiPriority w:val="99"/>
    <w:semiHidden/>
    <w:unhideWhenUsed/>
    <w:rsid w:val="004B1DD6"/>
    <w:rPr>
      <w:sz w:val="16"/>
      <w:szCs w:val="16"/>
    </w:rPr>
  </w:style>
  <w:style w:type="paragraph" w:styleId="CommentText">
    <w:name w:val="annotation text"/>
    <w:basedOn w:val="Normal"/>
    <w:link w:val="CommentTextChar"/>
    <w:uiPriority w:val="99"/>
    <w:unhideWhenUsed/>
    <w:rsid w:val="004B1DD6"/>
    <w:pPr>
      <w:spacing w:after="160"/>
    </w:pPr>
    <w:rPr>
      <w:rFonts w:ascii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4B1DD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B1DD6"/>
    <w:rPr>
      <w:b/>
      <w:bCs/>
    </w:rPr>
  </w:style>
  <w:style w:type="character" w:customStyle="1" w:styleId="CommentSubjectChar">
    <w:name w:val="Comment Subject Char"/>
    <w:basedOn w:val="CommentTextChar"/>
    <w:link w:val="CommentSubject"/>
    <w:uiPriority w:val="99"/>
    <w:semiHidden/>
    <w:rsid w:val="004B1DD6"/>
    <w:rPr>
      <w:b/>
      <w:bCs/>
      <w:kern w:val="2"/>
      <w:sz w:val="20"/>
      <w:szCs w:val="20"/>
      <w14:ligatures w14:val="standardContextual"/>
    </w:rPr>
  </w:style>
  <w:style w:type="character" w:customStyle="1" w:styleId="tabchar">
    <w:name w:val="tabchar"/>
    <w:basedOn w:val="DefaultParagraphFont"/>
    <w:rsid w:val="004B1DD6"/>
  </w:style>
  <w:style w:type="paragraph" w:customStyle="1" w:styleId="msonormal0">
    <w:name w:val="msonormal"/>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customStyle="1" w:styleId="textrun">
    <w:name w:val="textrun"/>
    <w:basedOn w:val="DefaultParagraphFont"/>
    <w:rsid w:val="004B1DD6"/>
  </w:style>
  <w:style w:type="character" w:customStyle="1" w:styleId="trackchangetextinsertion">
    <w:name w:val="trackchangetextinsertion"/>
    <w:basedOn w:val="DefaultParagraphFont"/>
    <w:rsid w:val="004B1DD6"/>
  </w:style>
  <w:style w:type="character" w:customStyle="1" w:styleId="pagebreakblob">
    <w:name w:val="pagebreakblob"/>
    <w:basedOn w:val="DefaultParagraphFont"/>
    <w:rsid w:val="004B1DD6"/>
  </w:style>
  <w:style w:type="character" w:customStyle="1" w:styleId="pagebreakborderspan">
    <w:name w:val="pagebreakborderspan"/>
    <w:basedOn w:val="DefaultParagraphFont"/>
    <w:rsid w:val="004B1DD6"/>
  </w:style>
  <w:style w:type="character" w:customStyle="1" w:styleId="pagebreaktextspan">
    <w:name w:val="pagebreaktextspan"/>
    <w:basedOn w:val="DefaultParagraphFont"/>
    <w:rsid w:val="004B1DD6"/>
  </w:style>
  <w:style w:type="character" w:customStyle="1" w:styleId="trackchangetextdeletionmarker">
    <w:name w:val="trackchangetextdeletionmarker"/>
    <w:basedOn w:val="DefaultParagraphFont"/>
    <w:rsid w:val="004B1DD6"/>
  </w:style>
  <w:style w:type="paragraph" w:customStyle="1" w:styleId="outlineelement">
    <w:name w:val="outlineelement"/>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styleId="FollowedHyperlink">
    <w:name w:val="FollowedHyperlink"/>
    <w:basedOn w:val="DefaultParagraphFont"/>
    <w:uiPriority w:val="99"/>
    <w:semiHidden/>
    <w:unhideWhenUsed/>
    <w:rsid w:val="004B1DD6"/>
    <w:rPr>
      <w:color w:val="800080"/>
      <w:u w:val="single"/>
    </w:rPr>
  </w:style>
  <w:style w:type="paragraph" w:customStyle="1" w:styleId="Pullouttext">
    <w:name w:val="Pull out text"/>
    <w:basedOn w:val="Normal"/>
    <w:qFormat/>
    <w:rsid w:val="00041F1D"/>
    <w:pPr>
      <w:spacing w:before="360" w:after="360"/>
      <w:ind w:left="737"/>
    </w:pPr>
    <w:rPr>
      <w:color w:val="E56D30"/>
      <w:sz w:val="28"/>
      <w:szCs w:val="32"/>
    </w:rPr>
  </w:style>
  <w:style w:type="table" w:styleId="TableGrid">
    <w:name w:val="Table Grid"/>
    <w:basedOn w:val="TableNormal"/>
    <w:uiPriority w:val="39"/>
    <w:rsid w:val="0083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AD3F0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AF6AE3"/>
    <w:pPr>
      <w:widowControl w:val="0"/>
      <w:autoSpaceDE w:val="0"/>
      <w:autoSpaceDN w:val="0"/>
      <w:spacing w:after="0"/>
    </w:pPr>
    <w:rPr>
      <w:rFonts w:eastAsia="Arial"/>
      <w:color w:val="auto"/>
      <w:sz w:val="20"/>
      <w:szCs w:val="20"/>
      <w:lang w:val="en-US"/>
    </w:rPr>
  </w:style>
  <w:style w:type="character" w:customStyle="1" w:styleId="BodyTextChar">
    <w:name w:val="Body Text Char"/>
    <w:basedOn w:val="DefaultParagraphFont"/>
    <w:link w:val="BodyText"/>
    <w:uiPriority w:val="1"/>
    <w:rsid w:val="00AF6AE3"/>
    <w:rPr>
      <w:rFonts w:ascii="Arial" w:eastAsia="Arial" w:hAnsi="Arial" w:cs="Arial"/>
      <w:sz w:val="20"/>
      <w:szCs w:val="20"/>
      <w:lang w:val="en-US"/>
    </w:rPr>
  </w:style>
  <w:style w:type="paragraph" w:customStyle="1" w:styleId="Default">
    <w:name w:val="Default"/>
    <w:rsid w:val="00F46A48"/>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a.pinfield\Five%20Rivers%20Child%20Care\MarketingSite%20-%20Documents\Websites\Privacy%20policy%20docs\data-protection-complaints-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1D2E0E3B26E846B1551ACD6F24EE1B" ma:contentTypeVersion="31" ma:contentTypeDescription="Create a new document." ma:contentTypeScope="" ma:versionID="7f7d11fcd49b79e7f64242e9d9c84e31">
  <xsd:schema xmlns:xsd="http://www.w3.org/2001/XMLSchema" xmlns:xs="http://www.w3.org/2001/XMLSchema" xmlns:p="http://schemas.microsoft.com/office/2006/metadata/properties" xmlns:ns2="f57b5a91-e230-427c-ae23-69b113cc4cc6" xmlns:ns3="28245475-d6e3-40c9-a276-c106237fbc91" xmlns:ns4="f57b5a91-e230-427c-ae23-69b113cc4cc6" targetNamespace="http://schemas.microsoft.com/office/2006/metadata/properties" ma:root="true" ma:fieldsID="f6742391fd6fe46afb80cbbda6abe59e" ns4:_="" ns3:_="">
    <xsd:import namespace="f57b5a91-e230-427c-ae23-69b113cc4cc6"/>
    <xsd:import namespace="28245475-d6e3-40c9-a276-c106237fbc91"/>
    <xsd:import namespace="f57b5a91-e230-427c-ae23-69b113cc4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Flow_SignoffStatus" minOccurs="0"/>
                <xsd:element ref="ns3:lcf76f155ced4ddcb4097134ff3c332f" minOccurs="0"/>
                <xsd:element ref="ns4:TaxCatchAll" minOccurs="0"/>
                <xsd:element ref="ns3:MediaServiceObjectDetectorVersions" minOccurs="0"/>
                <xsd:element ref="ns3:NextReviewDate" minOccurs="0"/>
                <xsd:element ref="ns3:LastReviewDates" minOccurs="0"/>
                <xsd:element ref="ns3:Owner" minOccurs="0"/>
                <xsd:element ref="ns3:Comments" minOccurs="0"/>
                <xsd:element ref="ns3:MediaServiceSearchProperties" minOccurs="0"/>
                <xsd:element ref="ns3:Linkstowherepublished" minOccurs="0"/>
                <xsd:element ref="ns3:MediaServiceBillingMetadata" minOccurs="0"/>
                <xsd:element ref="ns3:Approver"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b5a91-e230-427c-ae23-69b113cc4c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45475-d6e3-40c9-a276-c106237fbc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f21283-7f57-49ee-813a-b770678a13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NextReviewDate" ma:index="26" nillable="true" ma:displayName="Next Review Date" ma:format="DateOnly" ma:internalName="NextReviewDate">
      <xsd:simpleType>
        <xsd:restriction base="dms:DateTime"/>
      </xsd:simpleType>
    </xsd:element>
    <xsd:element name="LastReviewDates" ma:index="27" nillable="true" ma:displayName="Last Review Dates" ma:format="DateOnly" ma:internalName="LastReviewDates">
      <xsd:simpleType>
        <xsd:restriction base="dms:DateTime"/>
      </xsd:simpleType>
    </xsd:element>
    <xsd:element name="Owner" ma:index="28" nillable="true" ma:displayName="Owner"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29" nillable="true" ma:displayName="Comments" ma:format="Dropdown" ma:internalName="Comments">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Linkstowherepublished" ma:index="31" nillable="true" ma:displayName="Links to where published 1" ma:format="Image" ma:internalName="Linkstowherepublished">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32" nillable="true" ma:displayName="MediaServiceBillingMetadata" ma:hidden="true" ma:internalName="MediaServiceBillingMetadata" ma:readOnly="true">
      <xsd:simpleType>
        <xsd:restriction base="dms:Note"/>
      </xsd:simpleType>
    </xsd:element>
    <xsd:element name="Approver" ma:index="33" nillable="true" ma:displayName="Approver" ma:format="Dropdown" ma:list="UserInfo" ma:SharePointGroup="0" ma:internalName="Approv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AssignedTo" ma:index="34"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5"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6"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7"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7b5a91-e230-427c-ae23-69b113cc4cc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191be2b-2345-47d5-bd0a-ca8970eaa719}" ma:internalName="TaxCatchAll" ma:showField="CatchAllData" ma:web="f57b5a91-e230-427c-ae23-69b113cc4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7b5a91-e230-427c-ae23-69b113cc4cc6" xsi:nil="true"/>
    <SharedWithUsers xmlns="f57b5a91-e230-427c-ae23-69b113cc4cc6">
      <UserInfo>
        <DisplayName>Nicci Willock</DisplayName>
        <AccountId>51</AccountId>
        <AccountType/>
      </UserInfo>
      <UserInfo>
        <DisplayName>Kate Bromfield</DisplayName>
        <AccountId>59</AccountId>
        <AccountType/>
      </UserInfo>
      <UserInfo>
        <DisplayName>Emma Heath</DisplayName>
        <AccountId>14</AccountId>
        <AccountType/>
      </UserInfo>
      <UserInfo>
        <DisplayName>James Flanagan</DisplayName>
        <AccountId>2735</AccountId>
        <AccountType/>
      </UserInfo>
      <UserInfo>
        <DisplayName>Lisa Reffell</DisplayName>
        <AccountId>10</AccountId>
        <AccountType/>
      </UserInfo>
      <UserInfo>
        <DisplayName>Becky Davison</DisplayName>
        <AccountId>4711</AccountId>
        <AccountType/>
      </UserInfo>
      <UserInfo>
        <DisplayName>Emily Browne</DisplayName>
        <AccountId>13</AccountId>
        <AccountType/>
      </UserInfo>
    </SharedWithUsers>
    <NextReviewDate xmlns="28245475-d6e3-40c9-a276-c106237fbc91" xsi:nil="true"/>
    <Owner xmlns="28245475-d6e3-40c9-a276-c106237fbc91">
      <UserInfo>
        <DisplayName/>
        <AccountId xsi:nil="true"/>
        <AccountType/>
      </UserInfo>
    </Owner>
    <lcf76f155ced4ddcb4097134ff3c332f xmlns="28245475-d6e3-40c9-a276-c106237fbc91">
      <Terms xmlns="http://schemas.microsoft.com/office/infopath/2007/PartnerControls"/>
    </lcf76f155ced4ddcb4097134ff3c332f>
    <Comments xmlns="28245475-d6e3-40c9-a276-c106237fbc91" xsi:nil="true"/>
    <Approver xmlns="28245475-d6e3-40c9-a276-c106237fbc91">
      <UserInfo>
        <DisplayName/>
        <AccountId xsi:nil="true"/>
        <AccountType/>
      </UserInfo>
    </Approver>
    <Linkstowherepublished xmlns="28245475-d6e3-40c9-a276-c106237fbc91">
      <Url xsi:nil="true"/>
      <Description xsi:nil="true"/>
    </Linkstowherepublished>
    <_Flow_SignoffStatus xmlns="28245475-d6e3-40c9-a276-c106237fbc91" xsi:nil="true"/>
    <LastReviewDates xmlns="28245475-d6e3-40c9-a276-c106237fbc91" xsi:nil="true"/>
    <_ApprovalAssignedTo xmlns="28245475-d6e3-40c9-a276-c106237fbc91">
      <UserInfo>
        <DisplayName/>
        <AccountId xsi:nil="true"/>
        <AccountType/>
      </UserInfo>
    </_ApprovalAssignedTo>
    <_ApprovalStatus xmlns="28245475-d6e3-40c9-a276-c106237fbc91">0</_ApprovalStatus>
    <_ApprovalRespondedBy xmlns="28245475-d6e3-40c9-a276-c106237fbc91">
      <UserInfo>
        <DisplayName/>
        <AccountId xsi:nil="true"/>
        <AccountType/>
      </UserInfo>
    </_ApprovalRespond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21A69-365E-44F0-80AF-47514E733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b5a91-e230-427c-ae23-69b113cc4cc6"/>
    <ds:schemaRef ds:uri="28245475-d6e3-40c9-a276-c106237fb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0D7B4F-9B0C-4CC1-A16B-87ADA3671EAA}">
  <ds:schemaRefs>
    <ds:schemaRef ds:uri="http://schemas.microsoft.com/office/2006/metadata/properties"/>
    <ds:schemaRef ds:uri="http://schemas.microsoft.com/office/infopath/2007/PartnerControls"/>
    <ds:schemaRef ds:uri="f57b5a91-e230-427c-ae23-69b113cc4cc6"/>
    <ds:schemaRef ds:uri="28245475-d6e3-40c9-a276-c106237fbc91"/>
  </ds:schemaRefs>
</ds:datastoreItem>
</file>

<file path=customXml/itemProps3.xml><?xml version="1.0" encoding="utf-8"?>
<ds:datastoreItem xmlns:ds="http://schemas.openxmlformats.org/officeDocument/2006/customXml" ds:itemID="{547572A2-C9EB-462F-9113-1CDDE286ED86}">
  <ds:schemaRefs>
    <ds:schemaRef ds:uri="http://schemas.microsoft.com/sharepoint/v3/contenttype/forms"/>
  </ds:schemaRefs>
</ds:datastoreItem>
</file>

<file path=customXml/itemProps4.xml><?xml version="1.0" encoding="utf-8"?>
<ds:datastoreItem xmlns:ds="http://schemas.openxmlformats.org/officeDocument/2006/customXml" ds:itemID="{7C976636-0444-CE43-BCC6-97F438D9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data-protection-complaints-form</Template>
  <TotalTime>53</TotalTime>
  <Pages>4</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Links>
    <vt:vector size="42" baseType="variant">
      <vt:variant>
        <vt:i4>5505039</vt:i4>
      </vt:variant>
      <vt:variant>
        <vt:i4>18</vt:i4>
      </vt:variant>
      <vt:variant>
        <vt:i4>0</vt:i4>
      </vt:variant>
      <vt:variant>
        <vt:i4>5</vt:i4>
      </vt:variant>
      <vt:variant>
        <vt:lpwstr>http://www.safecall.co.uk/report</vt:lpwstr>
      </vt:variant>
      <vt:variant>
        <vt:lpwstr/>
      </vt:variant>
      <vt:variant>
        <vt:i4>2687057</vt:i4>
      </vt:variant>
      <vt:variant>
        <vt:i4>15</vt:i4>
      </vt:variant>
      <vt:variant>
        <vt:i4>0</vt:i4>
      </vt:variant>
      <vt:variant>
        <vt:i4>5</vt:i4>
      </vt:variant>
      <vt:variant>
        <vt:lpwstr>mailto:recruitment@five-rivers.org</vt:lpwstr>
      </vt:variant>
      <vt:variant>
        <vt:lpwstr/>
      </vt:variant>
      <vt:variant>
        <vt:i4>6225995</vt:i4>
      </vt:variant>
      <vt:variant>
        <vt:i4>12</vt:i4>
      </vt:variant>
      <vt:variant>
        <vt:i4>0</vt:i4>
      </vt:variant>
      <vt:variant>
        <vt:i4>5</vt:i4>
      </vt:variant>
      <vt:variant>
        <vt:lpwstr>https://fiveriverschildcare.sharepoint.com/sites/Home/SitePages/ATIC.aspx</vt:lpwstr>
      </vt:variant>
      <vt:variant>
        <vt:lpwstr/>
      </vt:variant>
      <vt:variant>
        <vt:i4>3735579</vt:i4>
      </vt:variant>
      <vt:variant>
        <vt:i4>9</vt:i4>
      </vt:variant>
      <vt:variant>
        <vt:i4>0</vt:i4>
      </vt:variant>
      <vt:variant>
        <vt:i4>5</vt:i4>
      </vt:variant>
      <vt:variant>
        <vt:lpwstr>https://fiveriverschildcare.sharepoint.com/:b:/r/sites/Forms/Assessment and Therapy Forms/ATIC/Handbook/ATIC_Handbook_CD3_Aug2022.pdf?csf=1&amp;web=1&amp;e=qDcAIv</vt:lpwstr>
      </vt:variant>
      <vt:variant>
        <vt:lpwstr/>
      </vt:variant>
      <vt:variant>
        <vt:i4>131079</vt:i4>
      </vt:variant>
      <vt:variant>
        <vt:i4>6</vt:i4>
      </vt:variant>
      <vt:variant>
        <vt:i4>0</vt:i4>
      </vt:variant>
      <vt:variant>
        <vt:i4>5</vt:i4>
      </vt:variant>
      <vt:variant>
        <vt:lpwstr>https://fiveriverschildcare.sharepoint.com/sites/EmployeeHub/sitepages/Employee-Participation-Group.aspx</vt:lpwstr>
      </vt:variant>
      <vt:variant>
        <vt:lpwstr/>
      </vt:variant>
      <vt:variant>
        <vt:i4>6881327</vt:i4>
      </vt:variant>
      <vt:variant>
        <vt:i4>3</vt:i4>
      </vt:variant>
      <vt:variant>
        <vt:i4>0</vt:i4>
      </vt:variant>
      <vt:variant>
        <vt:i4>5</vt:i4>
      </vt:variant>
      <vt:variant>
        <vt:lpwstr>https://fiveriverschildcare.sharepoint.com/sites/Home/SitePages/BAME-Employee-Group.aspx?web=1</vt:lpwstr>
      </vt:variant>
      <vt:variant>
        <vt:lpwstr/>
      </vt:variant>
      <vt:variant>
        <vt:i4>3866657</vt:i4>
      </vt:variant>
      <vt:variant>
        <vt:i4>0</vt:i4>
      </vt:variant>
      <vt:variant>
        <vt:i4>0</vt:i4>
      </vt:variant>
      <vt:variant>
        <vt:i4>5</vt:i4>
      </vt:variant>
      <vt:variant>
        <vt:lpwstr>https://fiveriverschildcare.sharepoint.com/sites/Forms/Corporate Forms/Forms/AllItems.aspx?id=%2Fsites%2FForms%2FCorporate%20Forms%2FCommunications%2FPDF%20uploads%20for%20Connect%2FThe%5FYear%5FAhead%5FStrategy%5FSummary%2Epdf&amp;parent=%2Fsites%2FForms%2FCorporate%20Forms%2FCommunications%2FPDF%20uploads%20for%20Connect&amp;p=true&amp;ga=1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Pinfield</dc:creator>
  <cp:keywords/>
  <dc:description/>
  <cp:lastModifiedBy>Nela Pinfield</cp:lastModifiedBy>
  <cp:revision>1</cp:revision>
  <dcterms:created xsi:type="dcterms:W3CDTF">2026-05-21T08:44:00Z</dcterms:created>
  <dcterms:modified xsi:type="dcterms:W3CDTF">2026-05-21T13:27:00Z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0x010100491D2E0E3B26E846B1551ACD6F24EE1B</vt:lpwstr>
  </property>
  <property fmtid="{D5CDD505-2E9C-101B-9397-08002B2CF9AE}" pid="3" name="MediaServiceImageTags">
    <vt:lpwstr/>
  </property>
  <property fmtid="{D5CDD505-2E9C-101B-9397-08002B2CF9AE}" pid="4" name="GrammarlyDocumentId">
    <vt:lpwstr>905b9ff9-5879-4372-8be4-2862dbc83186</vt:lpwstr>
  </property>
</Properties>
</file>